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33E34" w14:textId="77777777" w:rsidR="00404F07" w:rsidRPr="00C8509D" w:rsidRDefault="00404F07" w:rsidP="00C8509D">
      <w:pPr>
        <w:pStyle w:val="Overskrift3"/>
        <w:rPr>
          <w:lang w:val="en-US"/>
        </w:rPr>
      </w:pPr>
    </w:p>
    <w:p w14:paraId="7955F826" w14:textId="77777777" w:rsidR="00AB54E1" w:rsidRDefault="00AB54E1" w:rsidP="00AB54E1">
      <w:pPr>
        <w:jc w:val="both"/>
        <w:rPr>
          <w:rFonts w:ascii="Source Sans Pro" w:hAnsi="Source Sans Pro"/>
          <w:lang w:val="en-US"/>
        </w:rPr>
      </w:pPr>
    </w:p>
    <w:p w14:paraId="721DD0E6" w14:textId="77777777" w:rsid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14:paraId="0784C2DA" w14:textId="77777777" w:rsidR="00253D98" w:rsidRPr="001209C6" w:rsidRDefault="00253D98" w:rsidP="00253D98">
      <w:pPr>
        <w:rPr>
          <w:rFonts w:ascii="Source Sans Pro" w:hAnsi="Source Sans Pro"/>
          <w:b/>
          <w:sz w:val="40"/>
          <w:szCs w:val="40"/>
        </w:rPr>
      </w:pPr>
      <w:r w:rsidRPr="001209C6">
        <w:rPr>
          <w:rFonts w:ascii="Source Sans Pro" w:hAnsi="Source Sans Pro"/>
          <w:b/>
          <w:sz w:val="40"/>
          <w:szCs w:val="40"/>
        </w:rPr>
        <w:t>Meldeskjema for frisør- og hudpleievirksomheter i Halden kommune</w:t>
      </w:r>
    </w:p>
    <w:p w14:paraId="0B33E7A9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>Krav om melding i henhold til Forskrift om hygienekrav for frisør-, hudpleie-, tatoverings- og hulltakingsvirksomheter mv. §5.</w:t>
      </w:r>
    </w:p>
    <w:p w14:paraId="614AF64A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 xml:space="preserve">Lokaler som skal brukes til frisør- og hudpleievirksomheter skal meldes til kommunen. 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1559"/>
        <w:gridCol w:w="2121"/>
      </w:tblGrid>
      <w:tr w:rsidR="00253D98" w:rsidRPr="00253D98" w14:paraId="65CFF69C" w14:textId="77777777" w:rsidTr="007C09A6">
        <w:tc>
          <w:tcPr>
            <w:tcW w:w="9062" w:type="dxa"/>
            <w:gridSpan w:val="4"/>
          </w:tcPr>
          <w:p w14:paraId="13D7620E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 xml:space="preserve">Organisasjonsnummer: </w:t>
            </w:r>
          </w:p>
          <w:p w14:paraId="48D97F83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Virksomhetens navn:</w:t>
            </w:r>
          </w:p>
          <w:p w14:paraId="5AFDA8EB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</w:p>
          <w:p w14:paraId="50462187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Besøksadresse:</w:t>
            </w:r>
          </w:p>
          <w:p w14:paraId="2D810FEF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Postadresse:</w:t>
            </w:r>
          </w:p>
          <w:p w14:paraId="4B4D2023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proofErr w:type="spellStart"/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Tlf</w:t>
            </w:r>
            <w:proofErr w:type="spellEnd"/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:</w:t>
            </w:r>
          </w:p>
          <w:p w14:paraId="68D6B029" w14:textId="77777777" w:rsidR="00253D98" w:rsidRPr="00253D98" w:rsidRDefault="00253D98" w:rsidP="007C09A6">
            <w:pPr>
              <w:rPr>
                <w:rFonts w:ascii="Source Sans Pro" w:hAnsi="Source Sans Pro" w:cs="Times New Roman"/>
                <w:b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E-post:</w:t>
            </w:r>
          </w:p>
          <w:p w14:paraId="0F30FFB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b/>
                <w:sz w:val="24"/>
                <w:szCs w:val="24"/>
              </w:rPr>
              <w:t>Virksomhetens leder:</w:t>
            </w:r>
          </w:p>
        </w:tc>
      </w:tr>
      <w:tr w:rsidR="00253D98" w:rsidRPr="00253D98" w14:paraId="52EBE5B5" w14:textId="77777777" w:rsidTr="007C09A6">
        <w:tc>
          <w:tcPr>
            <w:tcW w:w="5382" w:type="dxa"/>
            <w:gridSpan w:val="2"/>
          </w:tcPr>
          <w:p w14:paraId="7634AFA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i/>
                <w:iCs/>
                <w:sz w:val="24"/>
                <w:szCs w:val="24"/>
              </w:rPr>
              <w:t xml:space="preserve">Forskrift om hygienekrav ved frisør-, hudpleie-, tatoverings- og hulltakingsvirksomhet </w:t>
            </w:r>
            <w:proofErr w:type="spellStart"/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m.v</w:t>
            </w:r>
            <w:proofErr w:type="spellEnd"/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5E43E34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Stryk det som ikke passer</w:t>
            </w:r>
          </w:p>
        </w:tc>
        <w:tc>
          <w:tcPr>
            <w:tcW w:w="2121" w:type="dxa"/>
          </w:tcPr>
          <w:p w14:paraId="6D73D30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Vedlegg nr.</w:t>
            </w:r>
          </w:p>
          <w:p w14:paraId="0F733CB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Ev. kommentar</w:t>
            </w:r>
          </w:p>
        </w:tc>
      </w:tr>
      <w:tr w:rsidR="00253D98" w:rsidRPr="00253D98" w14:paraId="5745E684" w14:textId="77777777" w:rsidTr="007C09A6">
        <w:tc>
          <w:tcPr>
            <w:tcW w:w="1271" w:type="dxa"/>
          </w:tcPr>
          <w:p w14:paraId="3ED82C5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628F7E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§ 4 Intern-kontroll</w:t>
            </w:r>
          </w:p>
        </w:tc>
        <w:tc>
          <w:tcPr>
            <w:tcW w:w="4111" w:type="dxa"/>
          </w:tcPr>
          <w:p w14:paraId="6CBBB9B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dokumentasjon av hygieniske rutiner vedlagt? (Renholdsmetoder og frekvenser for lokaler, inventar og utstyr, ev. desinfisering og/eller sterilisering av utstyr, desinfeksjonsmiddel, oppbevaring etter desinfeksjon eller sterilisering, håndvaskrutiner med mer)</w:t>
            </w:r>
          </w:p>
        </w:tc>
        <w:tc>
          <w:tcPr>
            <w:tcW w:w="1559" w:type="dxa"/>
          </w:tcPr>
          <w:p w14:paraId="78D0053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5F65965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0F130D63" w14:textId="77777777" w:rsidTr="007C09A6">
        <w:tc>
          <w:tcPr>
            <w:tcW w:w="1271" w:type="dxa"/>
          </w:tcPr>
          <w:p w14:paraId="2FA93E6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§ 5 Krav til lokaler</w:t>
            </w:r>
          </w:p>
        </w:tc>
        <w:tc>
          <w:tcPr>
            <w:tcW w:w="4111" w:type="dxa"/>
          </w:tcPr>
          <w:p w14:paraId="0ACBD73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Benyttes lokalene til annen virksomhet?</w:t>
            </w:r>
          </w:p>
        </w:tc>
        <w:tc>
          <w:tcPr>
            <w:tcW w:w="1559" w:type="dxa"/>
          </w:tcPr>
          <w:p w14:paraId="490B9AF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5D43DA1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5180F380" w14:textId="77777777" w:rsidTr="007C09A6">
        <w:tc>
          <w:tcPr>
            <w:tcW w:w="1271" w:type="dxa"/>
          </w:tcPr>
          <w:p w14:paraId="68F53EB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373013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det toalett med håndvask, såpedispenser og engangshåndklær / </w:t>
            </w:r>
            <w:proofErr w:type="spell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>varmluftstørker</w:t>
            </w:r>
            <w:proofErr w:type="spell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med adgang for kunder?</w:t>
            </w:r>
          </w:p>
        </w:tc>
        <w:tc>
          <w:tcPr>
            <w:tcW w:w="1559" w:type="dxa"/>
          </w:tcPr>
          <w:p w14:paraId="0E01761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>Ja       Nei</w:t>
            </w:r>
          </w:p>
        </w:tc>
        <w:tc>
          <w:tcPr>
            <w:tcW w:w="2121" w:type="dxa"/>
          </w:tcPr>
          <w:p w14:paraId="691B25A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64FFEE14" w14:textId="77777777" w:rsidTr="007C09A6">
        <w:tc>
          <w:tcPr>
            <w:tcW w:w="1271" w:type="dxa"/>
          </w:tcPr>
          <w:p w14:paraId="5B0A624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869CD8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det håndvask med varmt og kaldt vann, såpedispenser og engangshåndklær / </w:t>
            </w:r>
            <w:proofErr w:type="spell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varmluftstørker</w:t>
            </w:r>
            <w:proofErr w:type="spell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på behandlingsrommene?</w:t>
            </w:r>
          </w:p>
        </w:tc>
        <w:tc>
          <w:tcPr>
            <w:tcW w:w="1559" w:type="dxa"/>
          </w:tcPr>
          <w:p w14:paraId="4DFFB985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67D039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A78CE6F" w14:textId="77777777" w:rsidTr="007C09A6">
        <w:tc>
          <w:tcPr>
            <w:tcW w:w="1271" w:type="dxa"/>
          </w:tcPr>
          <w:p w14:paraId="495D6BE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0005ED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Finnes det sikkerhetsdatablad over rengjørings og desinfeksjonsmidler som benyttes i virksomheten?</w:t>
            </w:r>
          </w:p>
        </w:tc>
        <w:tc>
          <w:tcPr>
            <w:tcW w:w="1559" w:type="dxa"/>
          </w:tcPr>
          <w:p w14:paraId="49426E1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14862CF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55A53D2" w14:textId="77777777" w:rsidTr="007C09A6">
        <w:tc>
          <w:tcPr>
            <w:tcW w:w="1271" w:type="dxa"/>
          </w:tcPr>
          <w:p w14:paraId="0794611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5CED5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det muligheter for egnet oppbevaring av bruksferdig utstyr? (sakser, kniver og annen arbeidsredskap)</w:t>
            </w:r>
          </w:p>
        </w:tc>
        <w:tc>
          <w:tcPr>
            <w:tcW w:w="1559" w:type="dxa"/>
          </w:tcPr>
          <w:p w14:paraId="220A21D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9C0D28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791E1C79" w14:textId="77777777" w:rsidTr="007C09A6">
        <w:tc>
          <w:tcPr>
            <w:tcW w:w="1271" w:type="dxa"/>
          </w:tcPr>
          <w:p w14:paraId="254E8F0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1D112F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det tilfredsstillende ventilasjon i lokalene?</w:t>
            </w:r>
          </w:p>
        </w:tc>
        <w:tc>
          <w:tcPr>
            <w:tcW w:w="1559" w:type="dxa"/>
          </w:tcPr>
          <w:p w14:paraId="5CD1ACB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2DC465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783719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8A97C9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456921F9" w14:textId="77777777" w:rsidTr="007C09A6">
        <w:tc>
          <w:tcPr>
            <w:tcW w:w="1271" w:type="dxa"/>
          </w:tcPr>
          <w:p w14:paraId="133749D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B1794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Er materialvalget på gulv, vegger, tak og innredning slik at tilfredsstillende renhold er mulig?</w:t>
            </w:r>
          </w:p>
        </w:tc>
        <w:tc>
          <w:tcPr>
            <w:tcW w:w="1559" w:type="dxa"/>
          </w:tcPr>
          <w:p w14:paraId="629B124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219088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6469EB96" w14:textId="77777777" w:rsidTr="007C09A6">
        <w:tc>
          <w:tcPr>
            <w:tcW w:w="1271" w:type="dxa"/>
          </w:tcPr>
          <w:p w14:paraId="6D491BE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8C073F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Finnes det tilstrekkelig utstyr for </w:t>
            </w:r>
            <w:proofErr w:type="gram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renhold og egnet sted</w:t>
            </w:r>
            <w:proofErr w:type="gram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for renhold av utstyr? </w:t>
            </w:r>
          </w:p>
        </w:tc>
        <w:tc>
          <w:tcPr>
            <w:tcW w:w="1559" w:type="dxa"/>
          </w:tcPr>
          <w:p w14:paraId="7A2CA45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1DA8810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2977FFFB" w14:textId="77777777" w:rsidTr="007C09A6">
        <w:tc>
          <w:tcPr>
            <w:tcW w:w="1271" w:type="dxa"/>
          </w:tcPr>
          <w:p w14:paraId="4E7FCCB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DE09B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Finnes egnet avdeling/rom for desinfeksjon? </w:t>
            </w:r>
          </w:p>
          <w:p w14:paraId="3C27548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E358FF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BDA1C2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27F16F2C" w14:textId="77777777" w:rsidTr="007C09A6">
        <w:tc>
          <w:tcPr>
            <w:tcW w:w="1271" w:type="dxa"/>
          </w:tcPr>
          <w:p w14:paraId="7BA40FF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§6 Krav til utstyr </w:t>
            </w:r>
          </w:p>
          <w:p w14:paraId="6005FB2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081FC3C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Er flergangsutstyret som benyttes behandlet på en hygienisk tilfredsstillende måte for å forebygge overføring av smittsomme sykdommer? (Se forskriftens veiledning til bruk av flergangsutstyr i §6) </w:t>
            </w:r>
          </w:p>
        </w:tc>
        <w:tc>
          <w:tcPr>
            <w:tcW w:w="1559" w:type="dxa"/>
          </w:tcPr>
          <w:p w14:paraId="75B672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3553C2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3DFB0DB3" w14:textId="77777777" w:rsidTr="007C09A6">
        <w:tc>
          <w:tcPr>
            <w:tcW w:w="1271" w:type="dxa"/>
          </w:tcPr>
          <w:p w14:paraId="7442BE1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§7 Generelle </w:t>
            </w: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 xml:space="preserve">krav til utøvelsen </w:t>
            </w:r>
          </w:p>
          <w:p w14:paraId="3F82EFF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D3CA36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 xml:space="preserve">Utøves virksomheten på en hygienisk tilfredsstillende måte som hindrer </w:t>
            </w:r>
            <w:r w:rsidRPr="00253D98">
              <w:rPr>
                <w:rFonts w:ascii="Source Sans Pro" w:hAnsi="Source Sans Pro" w:cs="Times New Roman"/>
                <w:sz w:val="24"/>
                <w:szCs w:val="24"/>
              </w:rPr>
              <w:lastRenderedPageBreak/>
              <w:t xml:space="preserve">overføring av smittsomme sykdommer med hensyn til: </w:t>
            </w:r>
          </w:p>
          <w:p w14:paraId="3A54B97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F5C2CC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Personlig hygiene? </w:t>
            </w:r>
          </w:p>
          <w:p w14:paraId="6E2D9AC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69722F3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Arbeidstøy? </w:t>
            </w:r>
          </w:p>
          <w:p w14:paraId="4F24A4B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4BCFAB3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Engangshansker? </w:t>
            </w:r>
          </w:p>
        </w:tc>
        <w:tc>
          <w:tcPr>
            <w:tcW w:w="1559" w:type="dxa"/>
          </w:tcPr>
          <w:p w14:paraId="78E73EC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5A615407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2E17FA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7FEB5E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396E6C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4F1FD92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  <w:p w14:paraId="13DB6360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62800D0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  <w:p w14:paraId="658187E2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3546D2F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79188D8B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  <w:tr w:rsidR="00253D98" w:rsidRPr="00253D98" w14:paraId="3EDE11A2" w14:textId="77777777" w:rsidTr="007C09A6">
        <w:tc>
          <w:tcPr>
            <w:tcW w:w="1271" w:type="dxa"/>
          </w:tcPr>
          <w:p w14:paraId="63495DC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09F554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Vil det bli gitt informasjon til kundene om risiko for infeksjoner, blødninger, allergiske reaksjoner mm? </w:t>
            </w:r>
          </w:p>
          <w:p w14:paraId="4B97C1FD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Blir kunden spurt om det er forhold som kan gi økt fare for smitte og som kan begrunne utvidete hygieniske tiltak eller å avstå fra behandling? </w:t>
            </w:r>
          </w:p>
        </w:tc>
        <w:tc>
          <w:tcPr>
            <w:tcW w:w="1559" w:type="dxa"/>
          </w:tcPr>
          <w:p w14:paraId="17F9D30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 Nei</w:t>
            </w:r>
          </w:p>
        </w:tc>
        <w:tc>
          <w:tcPr>
            <w:tcW w:w="2121" w:type="dxa"/>
          </w:tcPr>
          <w:p w14:paraId="6621EF16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</w:tbl>
    <w:p w14:paraId="6F1EDA12" w14:textId="77777777" w:rsidR="00253D98" w:rsidRPr="00253D98" w:rsidRDefault="00253D98" w:rsidP="00253D98">
      <w:pPr>
        <w:spacing w:line="240" w:lineRule="auto"/>
        <w:rPr>
          <w:rFonts w:ascii="Source Sans Pro" w:hAnsi="Source Sans Pro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1559"/>
        <w:gridCol w:w="2121"/>
      </w:tblGrid>
      <w:tr w:rsidR="00253D98" w:rsidRPr="00253D98" w14:paraId="1A5FBD52" w14:textId="77777777" w:rsidTr="007C09A6">
        <w:tc>
          <w:tcPr>
            <w:tcW w:w="1271" w:type="dxa"/>
          </w:tcPr>
          <w:p w14:paraId="0DA0EA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Andre forskrifter</w:t>
            </w:r>
          </w:p>
        </w:tc>
        <w:tc>
          <w:tcPr>
            <w:tcW w:w="4111" w:type="dxa"/>
          </w:tcPr>
          <w:p w14:paraId="71431575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Følges </w:t>
            </w:r>
            <w:r w:rsidRPr="00253D98">
              <w:rPr>
                <w:rFonts w:ascii="Source Sans Pro" w:hAnsi="Source Sans Pro" w:cs="Times New Roman"/>
                <w:i/>
                <w:sz w:val="24"/>
                <w:szCs w:val="24"/>
              </w:rPr>
              <w:t>Forskrift for produksjon, import og omsetning av tatoveringsprodukter og andre produkter til injisering av huden i kosmetisk hensikt?</w:t>
            </w: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 xml:space="preserve"> </w:t>
            </w:r>
          </w:p>
          <w:p w14:paraId="359B140E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5D1BF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Ja      Nei</w:t>
            </w:r>
          </w:p>
        </w:tc>
        <w:tc>
          <w:tcPr>
            <w:tcW w:w="2121" w:type="dxa"/>
          </w:tcPr>
          <w:p w14:paraId="2406225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</w:tr>
    </w:tbl>
    <w:p w14:paraId="65EEAD3B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51"/>
        <w:gridCol w:w="4471"/>
        <w:gridCol w:w="3240"/>
      </w:tblGrid>
      <w:tr w:rsidR="00253D98" w:rsidRPr="00253D98" w14:paraId="4F6F07C2" w14:textId="77777777" w:rsidTr="007C09A6">
        <w:tc>
          <w:tcPr>
            <w:tcW w:w="1323" w:type="dxa"/>
          </w:tcPr>
          <w:p w14:paraId="1078A45A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Underskrift</w:t>
            </w:r>
          </w:p>
        </w:tc>
        <w:tc>
          <w:tcPr>
            <w:tcW w:w="4484" w:type="dxa"/>
          </w:tcPr>
          <w:p w14:paraId="7F45C418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proofErr w:type="gramStart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Sted:_</w:t>
            </w:r>
            <w:proofErr w:type="gramEnd"/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_______________  Dato:_________</w:t>
            </w:r>
          </w:p>
          <w:p w14:paraId="3280BDC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0FFDA59C" w14:textId="77777777" w:rsidR="00253D98" w:rsidRPr="00253D98" w:rsidRDefault="00253D98" w:rsidP="007C09A6">
            <w:pPr>
              <w:pBdr>
                <w:bottom w:val="single" w:sz="12" w:space="1" w:color="auto"/>
              </w:pBdr>
              <w:rPr>
                <w:rFonts w:ascii="Source Sans Pro" w:hAnsi="Source Sans Pro" w:cs="Times New Roman"/>
                <w:sz w:val="24"/>
                <w:szCs w:val="24"/>
              </w:rPr>
            </w:pPr>
          </w:p>
          <w:p w14:paraId="10C70021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Leder av virksomheten</w:t>
            </w:r>
          </w:p>
          <w:p w14:paraId="3D5CBD24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29D0EF09" w14:textId="77777777" w:rsidR="00253D98" w:rsidRPr="00253D98" w:rsidRDefault="00253D98" w:rsidP="007C09A6">
            <w:pPr>
              <w:rPr>
                <w:rFonts w:ascii="Source Sans Pro" w:hAnsi="Source Sans Pro" w:cs="Times New Roman"/>
                <w:sz w:val="24"/>
                <w:szCs w:val="24"/>
              </w:rPr>
            </w:pPr>
            <w:r w:rsidRPr="00253D98">
              <w:rPr>
                <w:rFonts w:ascii="Source Sans Pro" w:hAnsi="Source Sans Pro" w:cs="Times New Roman"/>
                <w:sz w:val="24"/>
                <w:szCs w:val="24"/>
              </w:rPr>
              <w:t>Vedlegg</w:t>
            </w:r>
          </w:p>
        </w:tc>
      </w:tr>
    </w:tbl>
    <w:p w14:paraId="71896EFF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p w14:paraId="40741E74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>Vedlegg: Dokumentasjon av internkontroll og plantegninger</w:t>
      </w:r>
    </w:p>
    <w:p w14:paraId="41C11EAF" w14:textId="77777777" w:rsidR="00253D98" w:rsidRPr="00253D98" w:rsidRDefault="00253D98" w:rsidP="00253D98">
      <w:pPr>
        <w:rPr>
          <w:rFonts w:ascii="Source Sans Pro" w:hAnsi="Source Sans Pro"/>
          <w:sz w:val="24"/>
          <w:szCs w:val="24"/>
        </w:rPr>
      </w:pPr>
    </w:p>
    <w:p w14:paraId="5CC2A979" w14:textId="6C898BC5" w:rsidR="00A550C8" w:rsidRDefault="00253D98" w:rsidP="005A24B9">
      <w:pPr>
        <w:rPr>
          <w:rFonts w:ascii="Source Sans Pro" w:hAnsi="Source Sans Pro"/>
          <w:sz w:val="24"/>
          <w:szCs w:val="24"/>
        </w:rPr>
      </w:pPr>
      <w:r w:rsidRPr="00253D98">
        <w:rPr>
          <w:rFonts w:ascii="Source Sans Pro" w:hAnsi="Source Sans Pro"/>
          <w:sz w:val="24"/>
          <w:szCs w:val="24"/>
        </w:rPr>
        <w:t xml:space="preserve">Utfylt skjema sendes til </w:t>
      </w:r>
      <w:hyperlink r:id="rId9" w:history="1">
        <w:r w:rsidRPr="00253D98">
          <w:rPr>
            <w:rStyle w:val="Hyperkobling"/>
            <w:rFonts w:ascii="Source Sans Pro" w:eastAsiaTheme="majorEastAsia" w:hAnsi="Source Sans Pro"/>
            <w:sz w:val="24"/>
            <w:szCs w:val="24"/>
          </w:rPr>
          <w:t>postmottak@halden.kommune.no</w:t>
        </w:r>
      </w:hyperlink>
      <w:r w:rsidRPr="00253D98">
        <w:rPr>
          <w:rFonts w:ascii="Source Sans Pro" w:hAnsi="Source Sans Pro"/>
          <w:sz w:val="24"/>
          <w:szCs w:val="24"/>
        </w:rPr>
        <w:t xml:space="preserve"> </w:t>
      </w:r>
    </w:p>
    <w:p w14:paraId="3474DF50" w14:textId="02A7CE37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p w14:paraId="7A9ED8C3" w14:textId="3AEEA74E" w:rsidR="00A550C8" w:rsidRDefault="00A550C8" w:rsidP="005A24B9">
      <w:pPr>
        <w:rPr>
          <w:rFonts w:ascii="Source Sans Pro" w:hAnsi="Source Sans Pro"/>
          <w:sz w:val="24"/>
          <w:szCs w:val="24"/>
        </w:rPr>
      </w:pPr>
    </w:p>
    <w:sectPr w:rsidR="00A550C8" w:rsidSect="00FA73D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12C6" w14:textId="77777777" w:rsidR="003F4EF3" w:rsidRDefault="003F4EF3" w:rsidP="00404F07">
      <w:pPr>
        <w:spacing w:line="240" w:lineRule="auto"/>
      </w:pPr>
      <w:r>
        <w:separator/>
      </w:r>
    </w:p>
  </w:endnote>
  <w:endnote w:type="continuationSeparator" w:id="0">
    <w:p w14:paraId="15D717F3" w14:textId="77777777" w:rsidR="003F4EF3" w:rsidRDefault="003F4EF3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460C" w14:textId="77777777" w:rsidR="005A24B9" w:rsidRDefault="00C8509D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C74D8F0" wp14:editId="19B333F9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0" b="0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72CC" w14:textId="77777777" w:rsidR="00FA73DD" w:rsidRDefault="00C8509D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AC5D4CB" wp14:editId="62813401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0" b="0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88DAA" w14:textId="77777777" w:rsidR="003F4EF3" w:rsidRDefault="003F4EF3" w:rsidP="00404F07">
      <w:pPr>
        <w:spacing w:line="240" w:lineRule="auto"/>
      </w:pPr>
      <w:r>
        <w:separator/>
      </w:r>
    </w:p>
  </w:footnote>
  <w:footnote w:type="continuationSeparator" w:id="0">
    <w:p w14:paraId="43B16557" w14:textId="77777777" w:rsidR="003F4EF3" w:rsidRDefault="003F4EF3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3CF4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84A20" w14:textId="77777777" w:rsidR="00B3193B" w:rsidRDefault="00C8509D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ADDA78F" wp14:editId="7471D317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0" b="0"/>
          <wp:wrapSquare wrapText="bothSides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4DBC17C2" wp14:editId="43E857CD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748361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37D23A5" wp14:editId="32CD586B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B4F66A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14:paraId="665DF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14:paraId="3CF8A122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294A71E4" w14:textId="77777777"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14:paraId="27FFF7D2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14:paraId="21D2EB6A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14:paraId="339DF6D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4E1415FC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14:paraId="739C49FF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14:paraId="4DCFB997" w14:textId="77777777"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14:paraId="350FBCBC" w14:textId="77777777"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D23A5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" filled="f" stroked="f" strokeweight=".5pt">
              <v:textbox>
                <w:txbxContent>
                  <w:p w14:paraId="11B4F66A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14:paraId="665DF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14:paraId="3CF8A122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294A71E4" w14:textId="77777777"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14:paraId="27FFF7D2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14:paraId="21D2EB6A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14:paraId="339DF6D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4E1415FC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14:paraId="739C49FF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14:paraId="4DCFB997" w14:textId="77777777"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halden.kommune</w:t>
                    </w:r>
                    <w:proofErr w:type="spellEnd"/>
                    <w:r>
                      <w:t xml:space="preserve">   </w:t>
                    </w:r>
                  </w:p>
                  <w:p w14:paraId="350FBCBC" w14:textId="77777777"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14:paraId="04A06F7E" w14:textId="77777777"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F3"/>
    <w:rsid w:val="001209C6"/>
    <w:rsid w:val="00126989"/>
    <w:rsid w:val="0015698C"/>
    <w:rsid w:val="00215F65"/>
    <w:rsid w:val="00253D98"/>
    <w:rsid w:val="003F4EF3"/>
    <w:rsid w:val="00404F07"/>
    <w:rsid w:val="00547636"/>
    <w:rsid w:val="005705DA"/>
    <w:rsid w:val="005A24B9"/>
    <w:rsid w:val="00637FB0"/>
    <w:rsid w:val="00696B8F"/>
    <w:rsid w:val="006F36F4"/>
    <w:rsid w:val="00726A18"/>
    <w:rsid w:val="00781A47"/>
    <w:rsid w:val="008F1A94"/>
    <w:rsid w:val="00A550C8"/>
    <w:rsid w:val="00A60B8F"/>
    <w:rsid w:val="00AB54E1"/>
    <w:rsid w:val="00B079C3"/>
    <w:rsid w:val="00B3193B"/>
    <w:rsid w:val="00BA3187"/>
    <w:rsid w:val="00C8509D"/>
    <w:rsid w:val="00CF3B6D"/>
    <w:rsid w:val="00E91947"/>
    <w:rsid w:val="00F03426"/>
    <w:rsid w:val="00F93CFC"/>
    <w:rsid w:val="00FA73DD"/>
    <w:rsid w:val="00FD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65BF39"/>
  <w15:chartTrackingRefBased/>
  <w15:docId w15:val="{EBD6EBDC-88CC-4B61-923E-E983F2B4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09D"/>
    <w:pPr>
      <w:keepNext/>
      <w:spacing w:before="240" w:after="60"/>
      <w:outlineLvl w:val="0"/>
    </w:pPr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509D"/>
    <w:pPr>
      <w:keepNext/>
      <w:spacing w:before="240" w:after="60"/>
      <w:outlineLvl w:val="1"/>
    </w:pPr>
    <w:rPr>
      <w:rFonts w:ascii="Source Sans Pro" w:eastAsiaTheme="majorEastAsia" w:hAnsi="Source Sans Pro" w:cstheme="majorBidi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509D"/>
    <w:pPr>
      <w:keepNext/>
      <w:spacing w:before="240" w:after="60"/>
      <w:outlineLvl w:val="2"/>
    </w:pPr>
    <w:rPr>
      <w:rFonts w:ascii="Source Sans Pro" w:eastAsiaTheme="majorEastAsia" w:hAnsi="Source Sans Pro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8509D"/>
    <w:rPr>
      <w:rFonts w:ascii="Source Sans Pro" w:eastAsiaTheme="majorEastAsia" w:hAnsi="Source Sans Pro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8509D"/>
    <w:rPr>
      <w:rFonts w:ascii="Source Sans Pro" w:eastAsiaTheme="majorEastAsia" w:hAnsi="Source Sans Pro" w:cstheme="majorBidi"/>
      <w:b/>
      <w:bCs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509D"/>
    <w:rPr>
      <w:rFonts w:ascii="Source Sans Pro" w:eastAsiaTheme="majorEastAsia" w:hAnsi="Source Sans Pro" w:cstheme="majorBidi"/>
      <w:b/>
      <w:bCs/>
      <w:sz w:val="26"/>
      <w:szCs w:val="26"/>
    </w:rPr>
  </w:style>
  <w:style w:type="paragraph" w:styleId="Ingenmellomrom">
    <w:name w:val="No Spacing"/>
    <w:uiPriority w:val="1"/>
    <w:qFormat/>
    <w:rsid w:val="00C8509D"/>
    <w:rPr>
      <w:rFonts w:ascii="Source Sans Pro" w:eastAsia="Times New Roman" w:hAnsi="Source Sans Pro"/>
      <w:sz w:val="24"/>
      <w:szCs w:val="22"/>
    </w:rPr>
  </w:style>
  <w:style w:type="character" w:styleId="Hyperkobling">
    <w:name w:val="Hyperlink"/>
    <w:basedOn w:val="Standardskriftforavsnitt"/>
    <w:rsid w:val="00253D98"/>
    <w:rPr>
      <w:color w:val="0000FF"/>
      <w:u w:val="single"/>
    </w:rPr>
  </w:style>
  <w:style w:type="table" w:styleId="Tabellrutenett">
    <w:name w:val="Table Grid"/>
    <w:basedOn w:val="Vanligtabell"/>
    <w:uiPriority w:val="39"/>
    <w:rsid w:val="00253D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ostmottak@halden.kommune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lisgus\Downloads\Brev%20-%20ikke%20arkivverdig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6A2194C24794BAAD670799068E8DC" ma:contentTypeVersion="13" ma:contentTypeDescription="Opprett et nytt dokument." ma:contentTypeScope="" ma:versionID="475ab833b2dcbe16f1673a1de1d37ea7">
  <xsd:schema xmlns:xsd="http://www.w3.org/2001/XMLSchema" xmlns:xs="http://www.w3.org/2001/XMLSchema" xmlns:p="http://schemas.microsoft.com/office/2006/metadata/properties" xmlns:ns3="80428ed5-c54a-4d18-944d-edc1484bce31" xmlns:ns4="b88b5797-c8f2-442b-86fb-96219335aa37" targetNamespace="http://schemas.microsoft.com/office/2006/metadata/properties" ma:root="true" ma:fieldsID="3c8e9e2f8d88e094881c157bc17213d1" ns3:_="" ns4:_="">
    <xsd:import namespace="80428ed5-c54a-4d18-944d-edc1484bce31"/>
    <xsd:import namespace="b88b5797-c8f2-442b-86fb-96219335aa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3:MediaServiceAutoTag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8ed5-c54a-4d18-944d-edc1484bc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5797-c8f2-442b-86fb-96219335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9C0C7C-2912-442B-B668-A88443884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F43458-5A2A-409C-BEFD-C44461469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D57B01-675D-47C2-AED7-3A3C92AA9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28ed5-c54a-4d18-944d-edc1484bce31"/>
    <ds:schemaRef ds:uri="b88b5797-c8f2-442b-86fb-96219335a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- ikke arkivverdig (1)</Template>
  <TotalTime>1</TotalTime>
  <Pages>3</Pages>
  <Words>463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Gustavsen</dc:creator>
  <cp:keywords/>
  <cp:lastModifiedBy>Lisa Gustavsen</cp:lastModifiedBy>
  <cp:revision>2</cp:revision>
  <dcterms:created xsi:type="dcterms:W3CDTF">2021-04-26T07:57:00Z</dcterms:created>
  <dcterms:modified xsi:type="dcterms:W3CDTF">2021-04-26T07:57:00Z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0x010100A506A2194C24794BAAD670799068E8DC</vt:lpwstr>
  </property>
</Properties>
</file>