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33E34" w14:textId="77777777" w:rsidR="00404F07" w:rsidRPr="00C8509D" w:rsidRDefault="00404F07" w:rsidP="00C8509D">
      <w:pPr>
        <w:pStyle w:val="Overskrift3"/>
        <w:rPr>
          <w:lang w:val="en-US"/>
        </w:rPr>
      </w:pPr>
    </w:p>
    <w:p w14:paraId="7955F826" w14:textId="77777777" w:rsidR="00AB54E1" w:rsidRDefault="00AB54E1" w:rsidP="00AB54E1">
      <w:pPr>
        <w:jc w:val="both"/>
        <w:rPr>
          <w:rFonts w:ascii="Source Sans Pro" w:hAnsi="Source Sans Pro"/>
          <w:lang w:val="en-US"/>
        </w:rPr>
      </w:pPr>
    </w:p>
    <w:p w14:paraId="721DD0E6" w14:textId="77777777" w:rsidR="005A24B9" w:rsidRDefault="005A24B9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b/>
          <w:bCs/>
          <w:color w:val="000000"/>
          <w:sz w:val="40"/>
          <w:szCs w:val="24"/>
        </w:rPr>
      </w:pPr>
    </w:p>
    <w:p w14:paraId="0784C2DA" w14:textId="60CF40F0" w:rsidR="00253D98" w:rsidRPr="001209C6" w:rsidRDefault="00253D98" w:rsidP="00253D98">
      <w:pPr>
        <w:rPr>
          <w:rFonts w:ascii="Source Sans Pro" w:hAnsi="Source Sans Pro"/>
          <w:b/>
          <w:sz w:val="40"/>
          <w:szCs w:val="40"/>
        </w:rPr>
      </w:pPr>
      <w:r w:rsidRPr="001209C6">
        <w:rPr>
          <w:rFonts w:ascii="Source Sans Pro" w:hAnsi="Source Sans Pro"/>
          <w:b/>
          <w:sz w:val="40"/>
          <w:szCs w:val="40"/>
        </w:rPr>
        <w:t xml:space="preserve">Meldeskjema for </w:t>
      </w:r>
      <w:r w:rsidR="007D63B4">
        <w:rPr>
          <w:rFonts w:ascii="Source Sans Pro" w:hAnsi="Source Sans Pro"/>
          <w:b/>
          <w:sz w:val="40"/>
          <w:szCs w:val="40"/>
        </w:rPr>
        <w:t xml:space="preserve">tatoverings- og </w:t>
      </w:r>
      <w:r w:rsidR="007D63B4" w:rsidRPr="007D63B4">
        <w:rPr>
          <w:rFonts w:ascii="Source Sans Pro" w:hAnsi="Source Sans Pro"/>
          <w:b/>
          <w:sz w:val="40"/>
          <w:szCs w:val="40"/>
        </w:rPr>
        <w:t xml:space="preserve">hulltakingsvirksomheter </w:t>
      </w:r>
      <w:r w:rsidRPr="001209C6">
        <w:rPr>
          <w:rFonts w:ascii="Source Sans Pro" w:hAnsi="Source Sans Pro"/>
          <w:b/>
          <w:sz w:val="40"/>
          <w:szCs w:val="40"/>
        </w:rPr>
        <w:t>i Halden kommune</w:t>
      </w:r>
    </w:p>
    <w:p w14:paraId="2736322A" w14:textId="77777777" w:rsidR="003067DF" w:rsidRPr="003067DF" w:rsidRDefault="003067DF" w:rsidP="003067DF">
      <w:pPr>
        <w:rPr>
          <w:rFonts w:ascii="Source Sans Pro" w:hAnsi="Source Sans Pro"/>
          <w:sz w:val="24"/>
          <w:szCs w:val="24"/>
        </w:rPr>
      </w:pPr>
      <w:r w:rsidRPr="003067DF">
        <w:rPr>
          <w:rFonts w:ascii="Source Sans Pro" w:hAnsi="Source Sans Pro"/>
          <w:sz w:val="24"/>
          <w:szCs w:val="24"/>
        </w:rPr>
        <w:t>Krav om godkjenning i henhold til Forskrift om hygienekrav for frisør-, hudpleie-, tatoverings- og hulltakingsvirksomheter mv. §5.</w:t>
      </w:r>
    </w:p>
    <w:p w14:paraId="614AF64A" w14:textId="64CA53BA" w:rsidR="00253D98" w:rsidRPr="00253D98" w:rsidRDefault="003067DF" w:rsidP="00253D98">
      <w:pPr>
        <w:rPr>
          <w:rFonts w:ascii="Source Sans Pro" w:hAnsi="Source Sans Pro"/>
          <w:sz w:val="24"/>
          <w:szCs w:val="24"/>
        </w:rPr>
      </w:pPr>
      <w:r w:rsidRPr="003067DF">
        <w:rPr>
          <w:rFonts w:ascii="Source Sans Pro" w:hAnsi="Source Sans Pro"/>
          <w:sz w:val="24"/>
          <w:szCs w:val="24"/>
        </w:rPr>
        <w:t xml:space="preserve">Lokaler som skal brukes til tatoveringsvirksomheter skal være godkjent av kommunen før de tas i bruk. </w:t>
      </w:r>
      <w:r w:rsidR="00253D98" w:rsidRPr="00253D98">
        <w:rPr>
          <w:rFonts w:ascii="Source Sans Pro" w:hAnsi="Source Sans Pro"/>
          <w:sz w:val="24"/>
          <w:szCs w:val="24"/>
        </w:rPr>
        <w:t xml:space="preserve"> 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1559"/>
        <w:gridCol w:w="2121"/>
      </w:tblGrid>
      <w:tr w:rsidR="00253D98" w:rsidRPr="00253D98" w14:paraId="65CFF69C" w14:textId="77777777" w:rsidTr="007C09A6">
        <w:tc>
          <w:tcPr>
            <w:tcW w:w="9062" w:type="dxa"/>
            <w:gridSpan w:val="4"/>
          </w:tcPr>
          <w:p w14:paraId="13D7620E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 xml:space="preserve">Organisasjonsnummer: </w:t>
            </w:r>
          </w:p>
          <w:p w14:paraId="48D97F83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Virksomhetens navn:</w:t>
            </w:r>
          </w:p>
          <w:p w14:paraId="5AFDA8EB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</w:p>
          <w:p w14:paraId="50462187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Besøksadresse:</w:t>
            </w:r>
          </w:p>
          <w:p w14:paraId="2D810FEF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Postadresse:</w:t>
            </w:r>
          </w:p>
          <w:p w14:paraId="4B4D2023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  <w:proofErr w:type="spellStart"/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Tlf</w:t>
            </w:r>
            <w:proofErr w:type="spellEnd"/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:</w:t>
            </w:r>
          </w:p>
          <w:p w14:paraId="68D6B029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E-post:</w:t>
            </w:r>
          </w:p>
          <w:p w14:paraId="0F30FFBF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Virksomhetens leder:</w:t>
            </w:r>
          </w:p>
        </w:tc>
      </w:tr>
      <w:tr w:rsidR="00253D98" w:rsidRPr="00253D98" w14:paraId="52EBE5B5" w14:textId="77777777" w:rsidTr="007C09A6">
        <w:tc>
          <w:tcPr>
            <w:tcW w:w="5382" w:type="dxa"/>
            <w:gridSpan w:val="2"/>
          </w:tcPr>
          <w:p w14:paraId="7634AFA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i/>
                <w:iCs/>
                <w:sz w:val="24"/>
                <w:szCs w:val="24"/>
              </w:rPr>
              <w:t xml:space="preserve">Forskrift om hygienekrav ved frisør-, hudpleie-, tatoverings- og hulltakingsvirksomhet </w:t>
            </w:r>
            <w:proofErr w:type="spellStart"/>
            <w:r w:rsidRPr="00253D98">
              <w:rPr>
                <w:rFonts w:ascii="Source Sans Pro" w:hAnsi="Source Sans Pro" w:cs="Times New Roman"/>
                <w:i/>
                <w:sz w:val="24"/>
                <w:szCs w:val="24"/>
              </w:rPr>
              <w:t>m.v</w:t>
            </w:r>
            <w:proofErr w:type="spellEnd"/>
            <w:r w:rsidRPr="00253D98">
              <w:rPr>
                <w:rFonts w:ascii="Source Sans Pro" w:hAnsi="Source Sans Pro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5E43E34C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Stryk det som ikke passer</w:t>
            </w:r>
          </w:p>
        </w:tc>
        <w:tc>
          <w:tcPr>
            <w:tcW w:w="2121" w:type="dxa"/>
          </w:tcPr>
          <w:p w14:paraId="6D73D30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Vedlegg nr.</w:t>
            </w:r>
          </w:p>
          <w:p w14:paraId="0F733CB0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Ev. kommentar</w:t>
            </w:r>
          </w:p>
        </w:tc>
      </w:tr>
      <w:tr w:rsidR="00253D98" w:rsidRPr="00253D98" w14:paraId="5745E684" w14:textId="77777777" w:rsidTr="007C09A6">
        <w:tc>
          <w:tcPr>
            <w:tcW w:w="1271" w:type="dxa"/>
          </w:tcPr>
          <w:p w14:paraId="3ED82C5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0628F7EC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§ 4 Intern-kontroll</w:t>
            </w:r>
          </w:p>
        </w:tc>
        <w:tc>
          <w:tcPr>
            <w:tcW w:w="4111" w:type="dxa"/>
          </w:tcPr>
          <w:p w14:paraId="6CBBB9B3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Er dokumentasjon av hygieniske rutiner vedlagt? (Renholdsmetoder og frekvenser for lokaler, inventar og utstyr, ev. desinfisering og/eller sterilisering av utstyr, desinfeksjonsmiddel, oppbevaring etter desinfeksjon eller sterilisering, håndvaskrutiner med mer)</w:t>
            </w:r>
          </w:p>
        </w:tc>
        <w:tc>
          <w:tcPr>
            <w:tcW w:w="1559" w:type="dxa"/>
          </w:tcPr>
          <w:p w14:paraId="78D0053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5F65965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0F130D63" w14:textId="77777777" w:rsidTr="007C09A6">
        <w:tc>
          <w:tcPr>
            <w:tcW w:w="1271" w:type="dxa"/>
          </w:tcPr>
          <w:p w14:paraId="2FA93E68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§ 5 Krav til lokaler</w:t>
            </w:r>
          </w:p>
        </w:tc>
        <w:tc>
          <w:tcPr>
            <w:tcW w:w="4111" w:type="dxa"/>
          </w:tcPr>
          <w:p w14:paraId="0ACBD73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Benyttes lokalene til annen virksomhet?</w:t>
            </w:r>
          </w:p>
        </w:tc>
        <w:tc>
          <w:tcPr>
            <w:tcW w:w="1559" w:type="dxa"/>
          </w:tcPr>
          <w:p w14:paraId="490B9AF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5D43DA1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5180F380" w14:textId="77777777" w:rsidTr="007C09A6">
        <w:tc>
          <w:tcPr>
            <w:tcW w:w="1271" w:type="dxa"/>
          </w:tcPr>
          <w:p w14:paraId="68F53EB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373013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Er det toalett med håndvask, såpedispenser og engangshåndklær / </w:t>
            </w:r>
            <w:proofErr w:type="spellStart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lastRenderedPageBreak/>
              <w:t>varmluftstørker</w:t>
            </w:r>
            <w:proofErr w:type="spellEnd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 med adgang for kunder?</w:t>
            </w:r>
          </w:p>
        </w:tc>
        <w:tc>
          <w:tcPr>
            <w:tcW w:w="1559" w:type="dxa"/>
          </w:tcPr>
          <w:p w14:paraId="0E01761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lastRenderedPageBreak/>
              <w:t>Ja       Nei</w:t>
            </w:r>
          </w:p>
        </w:tc>
        <w:tc>
          <w:tcPr>
            <w:tcW w:w="2121" w:type="dxa"/>
          </w:tcPr>
          <w:p w14:paraId="691B25A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64FFEE14" w14:textId="77777777" w:rsidTr="007C09A6">
        <w:tc>
          <w:tcPr>
            <w:tcW w:w="1271" w:type="dxa"/>
          </w:tcPr>
          <w:p w14:paraId="5B0A624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869CD8F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Er det håndvask med varmt og kaldt vann, såpedispenser og engangshåndklær / </w:t>
            </w:r>
            <w:proofErr w:type="spellStart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varmluftstørker</w:t>
            </w:r>
            <w:proofErr w:type="spellEnd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 på behandlingsrommene?</w:t>
            </w:r>
          </w:p>
        </w:tc>
        <w:tc>
          <w:tcPr>
            <w:tcW w:w="1559" w:type="dxa"/>
          </w:tcPr>
          <w:p w14:paraId="4DFFB985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667D039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7A78CE6F" w14:textId="77777777" w:rsidTr="007C09A6">
        <w:tc>
          <w:tcPr>
            <w:tcW w:w="1271" w:type="dxa"/>
          </w:tcPr>
          <w:p w14:paraId="495D6BE0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0005ED2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Finnes det sikkerhetsdatablad over rengjørings og desinfeksjonsmidler som benyttes i virksomheten?</w:t>
            </w:r>
          </w:p>
        </w:tc>
        <w:tc>
          <w:tcPr>
            <w:tcW w:w="1559" w:type="dxa"/>
          </w:tcPr>
          <w:p w14:paraId="49426E1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14862CFE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755A53D2" w14:textId="77777777" w:rsidTr="007C09A6">
        <w:tc>
          <w:tcPr>
            <w:tcW w:w="1271" w:type="dxa"/>
          </w:tcPr>
          <w:p w14:paraId="0794611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25CED58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Er det muligheter for egnet oppbevaring av bruksferdig utstyr? (sakser, kniver og annen arbeidsredskap)</w:t>
            </w:r>
          </w:p>
        </w:tc>
        <w:tc>
          <w:tcPr>
            <w:tcW w:w="1559" w:type="dxa"/>
          </w:tcPr>
          <w:p w14:paraId="220A21D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79C0D28D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791E1C79" w14:textId="77777777" w:rsidTr="007C09A6">
        <w:tc>
          <w:tcPr>
            <w:tcW w:w="1271" w:type="dxa"/>
          </w:tcPr>
          <w:p w14:paraId="254E8F02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1D112F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Er det tilfredsstillende ventilasjon i lokalene?</w:t>
            </w:r>
          </w:p>
        </w:tc>
        <w:tc>
          <w:tcPr>
            <w:tcW w:w="1559" w:type="dxa"/>
          </w:tcPr>
          <w:p w14:paraId="5CD1ACB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72DC4657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07837198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58A97C9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456921F9" w14:textId="77777777" w:rsidTr="007C09A6">
        <w:tc>
          <w:tcPr>
            <w:tcW w:w="1271" w:type="dxa"/>
          </w:tcPr>
          <w:p w14:paraId="133749D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B17942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Er materialvalget på gulv, vegger, tak og innredning slik at tilfredsstillende renhold er mulig?</w:t>
            </w:r>
          </w:p>
        </w:tc>
        <w:tc>
          <w:tcPr>
            <w:tcW w:w="1559" w:type="dxa"/>
          </w:tcPr>
          <w:p w14:paraId="629B1247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72190887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6469EB96" w14:textId="77777777" w:rsidTr="007C09A6">
        <w:tc>
          <w:tcPr>
            <w:tcW w:w="1271" w:type="dxa"/>
          </w:tcPr>
          <w:p w14:paraId="6D491BE8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8C073F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Finnes det tilstrekkelig utstyr for </w:t>
            </w:r>
            <w:proofErr w:type="gramStart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renhold og egnet sted</w:t>
            </w:r>
            <w:proofErr w:type="gramEnd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 for renhold av utstyr? </w:t>
            </w:r>
          </w:p>
        </w:tc>
        <w:tc>
          <w:tcPr>
            <w:tcW w:w="1559" w:type="dxa"/>
          </w:tcPr>
          <w:p w14:paraId="7A2CA450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1DA88102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2977FFFB" w14:textId="77777777" w:rsidTr="007C09A6">
        <w:tc>
          <w:tcPr>
            <w:tcW w:w="1271" w:type="dxa"/>
          </w:tcPr>
          <w:p w14:paraId="4E7FCCB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7DE09B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Finnes egnet avdeling/rom for desinfeksjon? </w:t>
            </w:r>
          </w:p>
          <w:p w14:paraId="3C27548C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BE358FF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6BDA1C2E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27F16F2C" w14:textId="77777777" w:rsidTr="007C09A6">
        <w:tc>
          <w:tcPr>
            <w:tcW w:w="1271" w:type="dxa"/>
          </w:tcPr>
          <w:p w14:paraId="7BA40FF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§6 Krav til utstyr </w:t>
            </w:r>
          </w:p>
          <w:p w14:paraId="6005FB2E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081FC3C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Er flergangsutstyret som benyttes behandlet på en hygienisk tilfredsstillende måte for å forebygge overføring av smittsomme sykdommer? (Se forskriftens veiledning til bruk av flergangsutstyr i §6) </w:t>
            </w:r>
          </w:p>
        </w:tc>
        <w:tc>
          <w:tcPr>
            <w:tcW w:w="1559" w:type="dxa"/>
          </w:tcPr>
          <w:p w14:paraId="75B6728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73553C2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67471C" w:rsidRPr="00253D98" w14:paraId="686A7A45" w14:textId="77777777" w:rsidTr="007C09A6">
        <w:tc>
          <w:tcPr>
            <w:tcW w:w="1271" w:type="dxa"/>
          </w:tcPr>
          <w:p w14:paraId="1345DCC3" w14:textId="77777777" w:rsidR="0067471C" w:rsidRPr="0067471C" w:rsidRDefault="0067471C" w:rsidP="0067471C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A32E905" w14:textId="4563CBDD" w:rsidR="0067471C" w:rsidRPr="0067471C" w:rsidRDefault="0067471C" w:rsidP="0067471C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67471C">
              <w:rPr>
                <w:rFonts w:ascii="Source Sans Pro" w:hAnsi="Source Sans Pro" w:cs="Times New Roman"/>
                <w:sz w:val="24"/>
                <w:szCs w:val="24"/>
              </w:rPr>
              <w:t xml:space="preserve">Har virksomheten sterilisator som sikrer at alt engangsutstyr som benyttes er sterilt? </w:t>
            </w:r>
          </w:p>
        </w:tc>
        <w:tc>
          <w:tcPr>
            <w:tcW w:w="1559" w:type="dxa"/>
          </w:tcPr>
          <w:p w14:paraId="0E227043" w14:textId="2090A717" w:rsidR="0067471C" w:rsidRPr="0067471C" w:rsidRDefault="0067471C" w:rsidP="0067471C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67471C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5A396F2A" w14:textId="77777777" w:rsidR="0067471C" w:rsidRPr="0067471C" w:rsidRDefault="0067471C" w:rsidP="0067471C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67471C" w:rsidRPr="00253D98" w14:paraId="6CAA1F52" w14:textId="77777777" w:rsidTr="007C09A6">
        <w:tc>
          <w:tcPr>
            <w:tcW w:w="1271" w:type="dxa"/>
          </w:tcPr>
          <w:p w14:paraId="127351AA" w14:textId="77777777" w:rsidR="0067471C" w:rsidRPr="0067471C" w:rsidRDefault="0067471C" w:rsidP="0067471C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D109A88" w14:textId="6866F3F8" w:rsidR="0067471C" w:rsidRPr="0067471C" w:rsidRDefault="0067471C" w:rsidP="0067471C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67471C">
              <w:rPr>
                <w:rFonts w:ascii="Source Sans Pro" w:hAnsi="Source Sans Pro" w:cs="Times New Roman"/>
                <w:sz w:val="24"/>
                <w:szCs w:val="24"/>
              </w:rPr>
              <w:t xml:space="preserve">Blir stikkende og skjærende redskaper og brukt blodforurenset utstyr samlet opp i særskilte beholdere og bortskaffet på en hygienisk tilfredsstillende måte? </w:t>
            </w:r>
          </w:p>
        </w:tc>
        <w:tc>
          <w:tcPr>
            <w:tcW w:w="1559" w:type="dxa"/>
          </w:tcPr>
          <w:p w14:paraId="310540F4" w14:textId="50AA7065" w:rsidR="0067471C" w:rsidRPr="0067471C" w:rsidRDefault="0067471C" w:rsidP="0067471C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67471C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319999B2" w14:textId="77777777" w:rsidR="0067471C" w:rsidRPr="0067471C" w:rsidRDefault="0067471C" w:rsidP="0067471C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3DFB0DB3" w14:textId="77777777" w:rsidTr="007C09A6">
        <w:tc>
          <w:tcPr>
            <w:tcW w:w="1271" w:type="dxa"/>
          </w:tcPr>
          <w:p w14:paraId="7442BE1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§7 Generelle krav til utøvelsen </w:t>
            </w:r>
          </w:p>
          <w:p w14:paraId="3F82EFF7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D3CA362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Utøves virksomheten på en hygienisk tilfredsstillende måte som hindrer overføring av smittsomme sykdommer med hensyn til: </w:t>
            </w:r>
          </w:p>
          <w:p w14:paraId="3A54B97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5F5C2CC0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Personlig hygiene? </w:t>
            </w:r>
          </w:p>
          <w:p w14:paraId="6E2D9AC3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669722F3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Arbeidstøy? </w:t>
            </w:r>
          </w:p>
          <w:p w14:paraId="4F24A4B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4BCFAB30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Engangshansker? </w:t>
            </w:r>
          </w:p>
        </w:tc>
        <w:tc>
          <w:tcPr>
            <w:tcW w:w="1559" w:type="dxa"/>
          </w:tcPr>
          <w:p w14:paraId="78E73ECE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5A615407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62E17FA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7FEB5E8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0396E6C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4F1FD92D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  <w:p w14:paraId="13DB6360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62800D0D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  <w:p w14:paraId="658187E2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3546D2F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79188D8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3EDE11A2" w14:textId="77777777" w:rsidTr="007C09A6">
        <w:tc>
          <w:tcPr>
            <w:tcW w:w="1271" w:type="dxa"/>
          </w:tcPr>
          <w:p w14:paraId="63495DC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09F554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Vil det bli gitt informasjon til kundene om risiko for infeksjoner, blødninger, allergiske reaksjoner mm? </w:t>
            </w:r>
          </w:p>
          <w:p w14:paraId="4B97C1FD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Blir kunden spurt om det er forhold som kan gi økt fare for smitte og som kan begrunne utvidete hygieniske tiltak eller å avstå fra behandling? </w:t>
            </w:r>
          </w:p>
        </w:tc>
        <w:tc>
          <w:tcPr>
            <w:tcW w:w="1559" w:type="dxa"/>
          </w:tcPr>
          <w:p w14:paraId="17F9D30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6621EF1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</w:tbl>
    <w:p w14:paraId="6F1EDA12" w14:textId="318CAFC7" w:rsidR="00253D98" w:rsidRDefault="00253D98" w:rsidP="00253D98">
      <w:pPr>
        <w:spacing w:line="240" w:lineRule="auto"/>
        <w:rPr>
          <w:rFonts w:ascii="Source Sans Pro" w:hAnsi="Source Sans Pro"/>
          <w:sz w:val="24"/>
          <w:szCs w:val="24"/>
        </w:rPr>
      </w:pPr>
    </w:p>
    <w:p w14:paraId="7D402474" w14:textId="20C37B11" w:rsidR="00814E7F" w:rsidRDefault="00814E7F" w:rsidP="00253D98">
      <w:pPr>
        <w:spacing w:line="240" w:lineRule="auto"/>
        <w:rPr>
          <w:rFonts w:ascii="Source Sans Pro" w:hAnsi="Source Sans Pro"/>
          <w:sz w:val="24"/>
          <w:szCs w:val="24"/>
        </w:rPr>
      </w:pPr>
    </w:p>
    <w:p w14:paraId="0654F7A6" w14:textId="77777777" w:rsidR="00814E7F" w:rsidRPr="00253D98" w:rsidRDefault="00814E7F" w:rsidP="00253D98">
      <w:pPr>
        <w:spacing w:line="240" w:lineRule="auto"/>
        <w:rPr>
          <w:rFonts w:ascii="Source Sans Pro" w:hAnsi="Source Sans Pro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71"/>
        <w:gridCol w:w="4111"/>
        <w:gridCol w:w="1559"/>
        <w:gridCol w:w="2121"/>
      </w:tblGrid>
      <w:tr w:rsidR="00253D98" w:rsidRPr="00253D98" w14:paraId="1A5FBD52" w14:textId="77777777" w:rsidTr="007C09A6">
        <w:tc>
          <w:tcPr>
            <w:tcW w:w="1271" w:type="dxa"/>
          </w:tcPr>
          <w:p w14:paraId="0DA0EA2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Andre forskrifter</w:t>
            </w:r>
          </w:p>
        </w:tc>
        <w:tc>
          <w:tcPr>
            <w:tcW w:w="4111" w:type="dxa"/>
          </w:tcPr>
          <w:p w14:paraId="71431575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Følges </w:t>
            </w:r>
            <w:r w:rsidRPr="00253D98">
              <w:rPr>
                <w:rFonts w:ascii="Source Sans Pro" w:hAnsi="Source Sans Pro" w:cs="Times New Roman"/>
                <w:i/>
                <w:sz w:val="24"/>
                <w:szCs w:val="24"/>
              </w:rPr>
              <w:t>Forskrift for produksjon, import og omsetning av tatoveringsprodukter og andre produkter til injisering av huden i kosmetisk hensikt?</w:t>
            </w: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 </w:t>
            </w:r>
          </w:p>
          <w:p w14:paraId="359B140E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5D1BF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Nei</w:t>
            </w:r>
          </w:p>
        </w:tc>
        <w:tc>
          <w:tcPr>
            <w:tcW w:w="2121" w:type="dxa"/>
          </w:tcPr>
          <w:p w14:paraId="2406225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</w:tbl>
    <w:p w14:paraId="65EEAD3B" w14:textId="77777777" w:rsidR="00253D98" w:rsidRPr="00253D98" w:rsidRDefault="00253D98" w:rsidP="00253D98">
      <w:pPr>
        <w:rPr>
          <w:rFonts w:ascii="Source Sans Pro" w:hAnsi="Source Sans Pro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351"/>
        <w:gridCol w:w="4471"/>
        <w:gridCol w:w="3240"/>
      </w:tblGrid>
      <w:tr w:rsidR="00253D98" w:rsidRPr="00253D98" w14:paraId="4F6F07C2" w14:textId="77777777" w:rsidTr="007C09A6">
        <w:tc>
          <w:tcPr>
            <w:tcW w:w="1323" w:type="dxa"/>
          </w:tcPr>
          <w:p w14:paraId="1078A45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lastRenderedPageBreak/>
              <w:t>Underskrift</w:t>
            </w:r>
          </w:p>
        </w:tc>
        <w:tc>
          <w:tcPr>
            <w:tcW w:w="4484" w:type="dxa"/>
          </w:tcPr>
          <w:p w14:paraId="7F45C418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proofErr w:type="gramStart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Sted:_</w:t>
            </w:r>
            <w:proofErr w:type="gramEnd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_______________  Dato:_________</w:t>
            </w:r>
          </w:p>
          <w:p w14:paraId="3280BDC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0FFDA59C" w14:textId="77777777" w:rsidR="00253D98" w:rsidRPr="00253D98" w:rsidRDefault="00253D98" w:rsidP="007C09A6">
            <w:pPr>
              <w:pBdr>
                <w:bottom w:val="single" w:sz="12" w:space="1" w:color="auto"/>
              </w:pBd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10C7002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Leder av virksomheten</w:t>
            </w:r>
          </w:p>
          <w:p w14:paraId="3D5CBD2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14:paraId="29D0EF0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Vedlegg</w:t>
            </w:r>
          </w:p>
        </w:tc>
      </w:tr>
    </w:tbl>
    <w:p w14:paraId="71896EFF" w14:textId="77777777" w:rsidR="00253D98" w:rsidRPr="00253D98" w:rsidRDefault="00253D98" w:rsidP="00253D98">
      <w:pPr>
        <w:rPr>
          <w:rFonts w:ascii="Source Sans Pro" w:hAnsi="Source Sans Pro"/>
          <w:sz w:val="24"/>
          <w:szCs w:val="24"/>
        </w:rPr>
      </w:pPr>
    </w:p>
    <w:p w14:paraId="40741E74" w14:textId="77777777" w:rsidR="00253D98" w:rsidRPr="00253D98" w:rsidRDefault="00253D98" w:rsidP="00253D98">
      <w:pPr>
        <w:rPr>
          <w:rFonts w:ascii="Source Sans Pro" w:hAnsi="Source Sans Pro"/>
          <w:sz w:val="24"/>
          <w:szCs w:val="24"/>
        </w:rPr>
      </w:pPr>
      <w:r w:rsidRPr="00253D98">
        <w:rPr>
          <w:rFonts w:ascii="Source Sans Pro" w:hAnsi="Source Sans Pro"/>
          <w:sz w:val="24"/>
          <w:szCs w:val="24"/>
        </w:rPr>
        <w:t>Vedlegg: Dokumentasjon av internkontroll og plantegninger</w:t>
      </w:r>
    </w:p>
    <w:p w14:paraId="41C11EAF" w14:textId="77777777" w:rsidR="00253D98" w:rsidRPr="00253D98" w:rsidRDefault="00253D98" w:rsidP="00253D98">
      <w:pPr>
        <w:rPr>
          <w:rFonts w:ascii="Source Sans Pro" w:hAnsi="Source Sans Pro"/>
          <w:sz w:val="24"/>
          <w:szCs w:val="24"/>
        </w:rPr>
      </w:pPr>
    </w:p>
    <w:p w14:paraId="5CC2A979" w14:textId="6C898BC5" w:rsidR="00A550C8" w:rsidRDefault="00253D98" w:rsidP="005A24B9">
      <w:pPr>
        <w:rPr>
          <w:rFonts w:ascii="Source Sans Pro" w:hAnsi="Source Sans Pro"/>
          <w:sz w:val="24"/>
          <w:szCs w:val="24"/>
        </w:rPr>
      </w:pPr>
      <w:r w:rsidRPr="00253D98">
        <w:rPr>
          <w:rFonts w:ascii="Source Sans Pro" w:hAnsi="Source Sans Pro"/>
          <w:sz w:val="24"/>
          <w:szCs w:val="24"/>
        </w:rPr>
        <w:t xml:space="preserve">Utfylt skjema sendes til </w:t>
      </w:r>
      <w:hyperlink r:id="rId9" w:history="1">
        <w:r w:rsidRPr="00253D98">
          <w:rPr>
            <w:rStyle w:val="Hyperkobling"/>
            <w:rFonts w:ascii="Source Sans Pro" w:eastAsiaTheme="majorEastAsia" w:hAnsi="Source Sans Pro"/>
            <w:sz w:val="24"/>
            <w:szCs w:val="24"/>
          </w:rPr>
          <w:t>postmottak@halden.kommune.no</w:t>
        </w:r>
      </w:hyperlink>
      <w:r w:rsidRPr="00253D98">
        <w:rPr>
          <w:rFonts w:ascii="Source Sans Pro" w:hAnsi="Source Sans Pro"/>
          <w:sz w:val="24"/>
          <w:szCs w:val="24"/>
        </w:rPr>
        <w:t xml:space="preserve"> </w:t>
      </w:r>
    </w:p>
    <w:p w14:paraId="3474DF50" w14:textId="02A7CE37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7A9ED8C3" w14:textId="3AEEA74E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sectPr w:rsidR="00A550C8" w:rsidSect="00FA73D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9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12C6" w14:textId="77777777" w:rsidR="003F4EF3" w:rsidRDefault="003F4EF3" w:rsidP="00404F07">
      <w:pPr>
        <w:spacing w:line="240" w:lineRule="auto"/>
      </w:pPr>
      <w:r>
        <w:separator/>
      </w:r>
    </w:p>
  </w:endnote>
  <w:endnote w:type="continuationSeparator" w:id="0">
    <w:p w14:paraId="15D717F3" w14:textId="77777777" w:rsidR="003F4EF3" w:rsidRDefault="003F4EF3" w:rsidP="00404F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1460C" w14:textId="77777777" w:rsidR="005A24B9" w:rsidRDefault="00C8509D">
    <w:pPr>
      <w:pStyle w:val="Bunntekst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C74D8F0" wp14:editId="19B333F9">
          <wp:simplePos x="0" y="0"/>
          <wp:positionH relativeFrom="margin">
            <wp:posOffset>-508000</wp:posOffset>
          </wp:positionH>
          <wp:positionV relativeFrom="margin">
            <wp:posOffset>8274685</wp:posOffset>
          </wp:positionV>
          <wp:extent cx="7066280" cy="1287145"/>
          <wp:effectExtent l="0" t="0" r="0" b="0"/>
          <wp:wrapSquare wrapText="bothSides"/>
          <wp:docPr id="2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672CC" w14:textId="77777777" w:rsidR="00FA73DD" w:rsidRDefault="00C8509D">
    <w:pPr>
      <w:pStyle w:val="Bunn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AC5D4CB" wp14:editId="62813401">
          <wp:simplePos x="0" y="0"/>
          <wp:positionH relativeFrom="margin">
            <wp:posOffset>-641350</wp:posOffset>
          </wp:positionH>
          <wp:positionV relativeFrom="margin">
            <wp:posOffset>8312785</wp:posOffset>
          </wp:positionV>
          <wp:extent cx="7066280" cy="1287145"/>
          <wp:effectExtent l="0" t="0" r="0" b="0"/>
          <wp:wrapSquare wrapText="bothSides"/>
          <wp:docPr id="1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88DAA" w14:textId="77777777" w:rsidR="003F4EF3" w:rsidRDefault="003F4EF3" w:rsidP="00404F07">
      <w:pPr>
        <w:spacing w:line="240" w:lineRule="auto"/>
      </w:pPr>
      <w:r>
        <w:separator/>
      </w:r>
    </w:p>
  </w:footnote>
  <w:footnote w:type="continuationSeparator" w:id="0">
    <w:p w14:paraId="43B16557" w14:textId="77777777" w:rsidR="003F4EF3" w:rsidRDefault="003F4EF3" w:rsidP="00404F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33CF4" w14:textId="77777777" w:rsidR="00404F07" w:rsidRDefault="00404F07" w:rsidP="00404F07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84A20" w14:textId="77777777" w:rsidR="00B3193B" w:rsidRDefault="00C8509D">
    <w:pPr>
      <w:pStyle w:val="Toppteks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ADDA78F" wp14:editId="7471D317">
          <wp:simplePos x="0" y="0"/>
          <wp:positionH relativeFrom="margin">
            <wp:posOffset>-335280</wp:posOffset>
          </wp:positionH>
          <wp:positionV relativeFrom="margin">
            <wp:posOffset>-929640</wp:posOffset>
          </wp:positionV>
          <wp:extent cx="2339340" cy="1371600"/>
          <wp:effectExtent l="0" t="0" r="0" b="0"/>
          <wp:wrapSquare wrapText="bothSides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56704" behindDoc="0" locked="0" layoutInCell="1" allowOverlap="1" wp14:anchorId="4DBC17C2" wp14:editId="43E857CD">
              <wp:simplePos x="0" y="0"/>
              <wp:positionH relativeFrom="column">
                <wp:posOffset>4944744</wp:posOffset>
              </wp:positionH>
              <wp:positionV relativeFrom="paragraph">
                <wp:posOffset>-229870</wp:posOffset>
              </wp:positionV>
              <wp:extent cx="0" cy="1371600"/>
              <wp:effectExtent l="0" t="0" r="19050" b="0"/>
              <wp:wrapNone/>
              <wp:docPr id="7" name="Rett lin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37160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A61E11" id="Rett linje 7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35pt,-18.1pt" to="389.3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37D23A5" wp14:editId="32CD586B">
              <wp:simplePos x="0" y="0"/>
              <wp:positionH relativeFrom="column">
                <wp:posOffset>4944745</wp:posOffset>
              </wp:positionH>
              <wp:positionV relativeFrom="paragraph">
                <wp:posOffset>-229870</wp:posOffset>
              </wp:positionV>
              <wp:extent cx="1600200" cy="1371600"/>
              <wp:effectExtent l="0" t="0" r="0" b="0"/>
              <wp:wrapNone/>
              <wp:docPr id="6" name="Tekstboks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37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B4F66A" w14:textId="77777777"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Besøksadresse</w:t>
                          </w:r>
                        </w:p>
                        <w:p w14:paraId="665DF122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Storgata 8, 1771 Halden</w:t>
                          </w:r>
                        </w:p>
                        <w:p w14:paraId="3CF8A122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14:paraId="294A71E4" w14:textId="77777777" w:rsidR="00FA73DD" w:rsidRPr="00196A10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 w:rsidRPr="00196A10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Postadresse</w:t>
                          </w:r>
                        </w:p>
                        <w:p w14:paraId="27FFF7D2" w14:textId="77777777"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 kommune</w:t>
                          </w:r>
                        </w:p>
                        <w:p w14:paraId="21D2EB6A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Postboks 150, 1751 Halden</w:t>
                          </w:r>
                        </w:p>
                        <w:p w14:paraId="339DF6DC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14:paraId="4E1415FC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Telefon (+47) 69 17 45 00</w:t>
                          </w:r>
                        </w:p>
                        <w:p w14:paraId="739C49FF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www.halden.kommune.no</w:t>
                          </w:r>
                        </w:p>
                        <w:p w14:paraId="4DCFB997" w14:textId="77777777" w:rsidR="00FA73DD" w:rsidRDefault="00FA73DD" w:rsidP="00FA73DD">
                          <w:pPr>
                            <w:pStyle w:val="Topptekst"/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facebook.com/</w:t>
                          </w:r>
                          <w:proofErr w:type="spellStart"/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halden.kommune</w:t>
                          </w:r>
                          <w:proofErr w:type="spellEnd"/>
                          <w:r>
                            <w:t xml:space="preserve">   </w:t>
                          </w:r>
                        </w:p>
                        <w:p w14:paraId="350FBCBC" w14:textId="77777777" w:rsidR="00FA73DD" w:rsidRDefault="00FA73D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D23A5"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6" type="#_x0000_t202" style="position:absolute;margin-left:389.35pt;margin-top:-18.1pt;width:126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" filled="f" stroked="f" strokeweight=".5pt">
              <v:textbox>
                <w:txbxContent>
                  <w:p w14:paraId="11B4F66A" w14:textId="77777777"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Besøksadresse</w:t>
                    </w:r>
                  </w:p>
                  <w:p w14:paraId="665DF122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Storgata 8, 1771 Halden</w:t>
                    </w:r>
                  </w:p>
                  <w:p w14:paraId="3CF8A122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14:paraId="294A71E4" w14:textId="77777777" w:rsidR="00FA73DD" w:rsidRPr="00196A10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 w:rsidRPr="00196A10"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Postadresse</w:t>
                    </w:r>
                  </w:p>
                  <w:p w14:paraId="27FFF7D2" w14:textId="77777777"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Halden kommune</w:t>
                    </w:r>
                  </w:p>
                  <w:p w14:paraId="21D2EB6A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Postboks 150, 1751 Halden</w:t>
                    </w:r>
                  </w:p>
                  <w:p w14:paraId="339DF6DC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14:paraId="4E1415FC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Telefon (+47) 69 17 45 00</w:t>
                    </w:r>
                  </w:p>
                  <w:p w14:paraId="739C49FF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www.halden.kommune.no</w:t>
                    </w:r>
                  </w:p>
                  <w:p w14:paraId="4DCFB997" w14:textId="77777777" w:rsidR="00FA73DD" w:rsidRDefault="00FA73DD" w:rsidP="00FA73DD">
                    <w:pPr>
                      <w:pStyle w:val="Topptekst"/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facebook.com/</w:t>
                    </w:r>
                    <w:proofErr w:type="spellStart"/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halden.kommune</w:t>
                    </w:r>
                    <w:proofErr w:type="spellEnd"/>
                    <w:r>
                      <w:t xml:space="preserve">   </w:t>
                    </w:r>
                  </w:p>
                  <w:p w14:paraId="350FBCBC" w14:textId="77777777" w:rsidR="00FA73DD" w:rsidRDefault="00FA73DD"/>
                </w:txbxContent>
              </v:textbox>
            </v:shape>
          </w:pict>
        </mc:Fallback>
      </mc:AlternateContent>
    </w:r>
    <w:r w:rsidR="00FA73DD">
      <w:t xml:space="preserve">                                                                                                         </w:t>
    </w:r>
  </w:p>
  <w:p w14:paraId="04A06F7E" w14:textId="77777777" w:rsidR="00FA73DD" w:rsidRDefault="00FA73DD">
    <w:pPr>
      <w:pStyle w:val="Topptekst"/>
    </w:pPr>
    <w:r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EF3"/>
    <w:rsid w:val="001209C6"/>
    <w:rsid w:val="00126989"/>
    <w:rsid w:val="0015698C"/>
    <w:rsid w:val="00215F65"/>
    <w:rsid w:val="00253D98"/>
    <w:rsid w:val="003067DF"/>
    <w:rsid w:val="003F4EF3"/>
    <w:rsid w:val="00404F07"/>
    <w:rsid w:val="004F0F61"/>
    <w:rsid w:val="00547636"/>
    <w:rsid w:val="005705DA"/>
    <w:rsid w:val="005A24B9"/>
    <w:rsid w:val="00637FB0"/>
    <w:rsid w:val="0067471C"/>
    <w:rsid w:val="00696B8F"/>
    <w:rsid w:val="006F36F4"/>
    <w:rsid w:val="00726A18"/>
    <w:rsid w:val="00781A47"/>
    <w:rsid w:val="007D63B4"/>
    <w:rsid w:val="00814E7F"/>
    <w:rsid w:val="008F1A94"/>
    <w:rsid w:val="00A2504F"/>
    <w:rsid w:val="00A550C8"/>
    <w:rsid w:val="00AB54E1"/>
    <w:rsid w:val="00B079C3"/>
    <w:rsid w:val="00B3193B"/>
    <w:rsid w:val="00BA3187"/>
    <w:rsid w:val="00C8509D"/>
    <w:rsid w:val="00CF3B6D"/>
    <w:rsid w:val="00E91947"/>
    <w:rsid w:val="00F03426"/>
    <w:rsid w:val="00F93CFC"/>
    <w:rsid w:val="00FA73DD"/>
    <w:rsid w:val="00FD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265BF39"/>
  <w15:chartTrackingRefBased/>
  <w15:docId w15:val="{EBD6EBDC-88CC-4B61-923E-E983F2B4C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04F07"/>
    <w:pPr>
      <w:spacing w:line="300" w:lineRule="auto"/>
    </w:pPr>
    <w:rPr>
      <w:rFonts w:eastAsia="Times New Roman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8509D"/>
    <w:pPr>
      <w:keepNext/>
      <w:spacing w:before="240" w:after="60"/>
      <w:outlineLvl w:val="0"/>
    </w:pPr>
    <w:rPr>
      <w:rFonts w:ascii="Source Sans Pro" w:eastAsiaTheme="majorEastAsia" w:hAnsi="Source Sans Pro" w:cstheme="majorBidi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8509D"/>
    <w:pPr>
      <w:keepNext/>
      <w:spacing w:before="240" w:after="60"/>
      <w:outlineLvl w:val="1"/>
    </w:pPr>
    <w:rPr>
      <w:rFonts w:ascii="Source Sans Pro" w:eastAsiaTheme="majorEastAsia" w:hAnsi="Source Sans Pro" w:cstheme="majorBidi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8509D"/>
    <w:pPr>
      <w:keepNext/>
      <w:spacing w:before="240" w:after="60"/>
      <w:outlineLvl w:val="2"/>
    </w:pPr>
    <w:rPr>
      <w:rFonts w:ascii="Source Sans Pro" w:eastAsiaTheme="majorEastAsia" w:hAnsi="Source Sans Pro" w:cstheme="majorBidi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link w:val="Topptekst"/>
    <w:rsid w:val="00404F07"/>
    <w:rPr>
      <w:rFonts w:eastAsia="Times New Roman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link w:val="Bunntekst"/>
    <w:uiPriority w:val="99"/>
    <w:rsid w:val="00404F07"/>
    <w:rPr>
      <w:rFonts w:eastAsia="Times New Roman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4F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404F0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Boxes">
    <w:name w:val="Boxes"/>
    <w:basedOn w:val="Normal"/>
    <w:rsid w:val="00404F07"/>
    <w:pPr>
      <w:spacing w:line="240" w:lineRule="auto"/>
      <w:jc w:val="right"/>
    </w:pPr>
  </w:style>
  <w:style w:type="paragraph" w:styleId="Listeavsnitt">
    <w:name w:val="List Paragraph"/>
    <w:basedOn w:val="Normal"/>
    <w:uiPriority w:val="34"/>
    <w:qFormat/>
    <w:rsid w:val="005A24B9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8509D"/>
    <w:rPr>
      <w:rFonts w:ascii="Source Sans Pro" w:eastAsiaTheme="majorEastAsia" w:hAnsi="Source Sans Pro" w:cstheme="majorBid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8509D"/>
    <w:rPr>
      <w:rFonts w:ascii="Source Sans Pro" w:eastAsiaTheme="majorEastAsia" w:hAnsi="Source Sans Pro" w:cstheme="majorBidi"/>
      <w:b/>
      <w:bCs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8509D"/>
    <w:rPr>
      <w:rFonts w:ascii="Source Sans Pro" w:eastAsiaTheme="majorEastAsia" w:hAnsi="Source Sans Pro" w:cstheme="majorBidi"/>
      <w:b/>
      <w:bCs/>
      <w:sz w:val="26"/>
      <w:szCs w:val="26"/>
    </w:rPr>
  </w:style>
  <w:style w:type="paragraph" w:styleId="Ingenmellomrom">
    <w:name w:val="No Spacing"/>
    <w:uiPriority w:val="1"/>
    <w:qFormat/>
    <w:rsid w:val="00C8509D"/>
    <w:rPr>
      <w:rFonts w:ascii="Source Sans Pro" w:eastAsia="Times New Roman" w:hAnsi="Source Sans Pro"/>
      <w:sz w:val="24"/>
      <w:szCs w:val="22"/>
    </w:rPr>
  </w:style>
  <w:style w:type="character" w:styleId="Hyperkobling">
    <w:name w:val="Hyperlink"/>
    <w:basedOn w:val="Standardskriftforavsnitt"/>
    <w:rsid w:val="00253D98"/>
    <w:rPr>
      <w:color w:val="0000FF"/>
      <w:u w:val="single"/>
    </w:rPr>
  </w:style>
  <w:style w:type="table" w:styleId="Tabellrutenett">
    <w:name w:val="Table Grid"/>
    <w:basedOn w:val="Vanligtabell"/>
    <w:uiPriority w:val="39"/>
    <w:rsid w:val="00253D9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ostmottak@halden.kommune.n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-lisgus\Downloads\Brev%20-%20ikke%20arkivverdig%20(1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06A2194C24794BAAD670799068E8DC" ma:contentTypeVersion="13" ma:contentTypeDescription="Opprett et nytt dokument." ma:contentTypeScope="" ma:versionID="475ab833b2dcbe16f1673a1de1d37ea7">
  <xsd:schema xmlns:xsd="http://www.w3.org/2001/XMLSchema" xmlns:xs="http://www.w3.org/2001/XMLSchema" xmlns:p="http://schemas.microsoft.com/office/2006/metadata/properties" xmlns:ns3="80428ed5-c54a-4d18-944d-edc1484bce31" xmlns:ns4="b88b5797-c8f2-442b-86fb-96219335aa37" targetNamespace="http://schemas.microsoft.com/office/2006/metadata/properties" ma:root="true" ma:fieldsID="3c8e9e2f8d88e094881c157bc17213d1" ns3:_="" ns4:_="">
    <xsd:import namespace="80428ed5-c54a-4d18-944d-edc1484bce31"/>
    <xsd:import namespace="b88b5797-c8f2-442b-86fb-96219335aa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3:MediaServiceAutoTag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28ed5-c54a-4d18-944d-edc1484bce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b5797-c8f2-442b-86fb-96219335aa3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D57B01-675D-47C2-AED7-3A3C92AA9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28ed5-c54a-4d18-944d-edc1484bce31"/>
    <ds:schemaRef ds:uri="b88b5797-c8f2-442b-86fb-96219335aa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F43458-5A2A-409C-BEFD-C44461469D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9C0C7C-2912-442B-B668-A88443884B9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- ikke arkivverdig (1)</Template>
  <TotalTime>3</TotalTime>
  <Pages>4</Pages>
  <Words>512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Halden Kommune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Gustavsen</dc:creator>
  <cp:keywords/>
  <cp:lastModifiedBy>Lisa Gustavsen</cp:lastModifiedBy>
  <cp:revision>2</cp:revision>
  <dcterms:created xsi:type="dcterms:W3CDTF">2021-04-26T07:56:00Z</dcterms:created>
  <dcterms:modified xsi:type="dcterms:W3CDTF">2021-04-26T07:56:00Z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0x010100A506A2194C24794BAAD670799068E8DC</vt:lpwstr>
  </property>
</Properties>
</file>