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F07" w:rsidRDefault="00404F07" w:rsidP="00404F07">
      <w:pPr>
        <w:rPr>
          <w:sz w:val="40"/>
          <w:lang w:val="en-US"/>
        </w:rPr>
      </w:pPr>
    </w:p>
    <w:p w:rsidR="00AB54E1" w:rsidRDefault="00AB54E1" w:rsidP="00AB54E1">
      <w:pPr>
        <w:jc w:val="both"/>
        <w:rPr>
          <w:rFonts w:ascii="Source Sans Pro" w:hAnsi="Source Sans Pro"/>
          <w:lang w:val="en-US"/>
        </w:rPr>
      </w:pPr>
    </w:p>
    <w:p w:rsidR="005A24B9" w:rsidRPr="00D466A4" w:rsidRDefault="005A24B9" w:rsidP="005A24B9">
      <w:pPr>
        <w:autoSpaceDE w:val="0"/>
        <w:autoSpaceDN w:val="0"/>
        <w:adjustRightInd w:val="0"/>
        <w:spacing w:line="240" w:lineRule="auto"/>
        <w:rPr>
          <w:rFonts w:ascii="Source Sans Pro" w:hAnsi="Source Sans Pro" w:cs="Arial"/>
          <w:b/>
          <w:bCs/>
          <w:color w:val="000000"/>
          <w:sz w:val="44"/>
          <w:szCs w:val="24"/>
        </w:rPr>
      </w:pPr>
    </w:p>
    <w:p w:rsidR="00D466A4" w:rsidRPr="00D466A4" w:rsidRDefault="00D466A4" w:rsidP="00D466A4">
      <w:pPr>
        <w:spacing w:line="360" w:lineRule="auto"/>
        <w:rPr>
          <w:b/>
          <w:sz w:val="28"/>
        </w:rPr>
      </w:pPr>
      <w:r w:rsidRPr="00D466A4">
        <w:rPr>
          <w:b/>
          <w:sz w:val="28"/>
        </w:rPr>
        <w:t xml:space="preserve">Covid19 test for dagpendler </w:t>
      </w:r>
      <w:proofErr w:type="spellStart"/>
      <w:r w:rsidRPr="00D466A4">
        <w:rPr>
          <w:b/>
          <w:sz w:val="28"/>
        </w:rPr>
        <w:t>iht</w:t>
      </w:r>
      <w:proofErr w:type="spellEnd"/>
      <w:r w:rsidRPr="00D466A4">
        <w:rPr>
          <w:b/>
          <w:sz w:val="28"/>
        </w:rPr>
        <w:t xml:space="preserve"> forskrift om smitteverntiltak mv. ved koronautbruddet (covid-19-forskriften) §6b.</w:t>
      </w:r>
    </w:p>
    <w:p w:rsidR="00D466A4" w:rsidRPr="00D466A4" w:rsidRDefault="00D466A4" w:rsidP="00D466A4">
      <w:pPr>
        <w:spacing w:line="360" w:lineRule="auto"/>
        <w:rPr>
          <w:sz w:val="24"/>
        </w:rPr>
      </w:pPr>
    </w:p>
    <w:p w:rsidR="00D466A4" w:rsidRPr="00D466A4" w:rsidRDefault="00D466A4" w:rsidP="00D466A4">
      <w:pPr>
        <w:spacing w:line="360" w:lineRule="auto"/>
        <w:rPr>
          <w:sz w:val="24"/>
        </w:rPr>
      </w:pPr>
      <w:r w:rsidRPr="00D466A4">
        <w:rPr>
          <w:sz w:val="24"/>
        </w:rPr>
        <w:t xml:space="preserve">Den ansatte varsles kun ved positivt svar. </w:t>
      </w:r>
    </w:p>
    <w:p w:rsidR="00D466A4" w:rsidRDefault="00D466A4" w:rsidP="00D466A4">
      <w:pPr>
        <w:spacing w:line="360" w:lineRule="auto"/>
      </w:pPr>
    </w:p>
    <w:p w:rsidR="00D466A4" w:rsidRDefault="00D466A4" w:rsidP="00D466A4">
      <w:pPr>
        <w:spacing w:line="360" w:lineRule="auto"/>
      </w:pPr>
      <w:r>
        <w:t xml:space="preserve">Fylles ut av arbeidsgiver (skriv gjerne på pc, teksten må være leselig): </w:t>
      </w:r>
    </w:p>
    <w:p w:rsidR="00D466A4" w:rsidRPr="000F0A9F" w:rsidRDefault="00D466A4" w:rsidP="00D466A4">
      <w:pPr>
        <w:spacing w:line="360" w:lineRule="auto"/>
        <w:rPr>
          <w:b/>
          <w:sz w:val="28"/>
        </w:rPr>
      </w:pPr>
      <w:r w:rsidRPr="000F0A9F">
        <w:rPr>
          <w:b/>
          <w:sz w:val="28"/>
        </w:rPr>
        <w:t>Navn:</w:t>
      </w:r>
      <w:r>
        <w:rPr>
          <w:b/>
          <w:sz w:val="28"/>
        </w:rPr>
        <w:t xml:space="preserve"> </w:t>
      </w:r>
    </w:p>
    <w:p w:rsidR="00D466A4" w:rsidRPr="000F0A9F" w:rsidRDefault="00D466A4" w:rsidP="00D466A4">
      <w:pPr>
        <w:spacing w:line="360" w:lineRule="auto"/>
        <w:rPr>
          <w:b/>
          <w:sz w:val="28"/>
        </w:rPr>
      </w:pPr>
      <w:r w:rsidRPr="000F0A9F">
        <w:rPr>
          <w:b/>
          <w:sz w:val="28"/>
        </w:rPr>
        <w:t>Fødselsnummer:</w:t>
      </w:r>
    </w:p>
    <w:p w:rsidR="00D466A4" w:rsidRPr="000F0A9F" w:rsidRDefault="00D466A4" w:rsidP="00D466A4">
      <w:pPr>
        <w:spacing w:line="360" w:lineRule="auto"/>
        <w:rPr>
          <w:b/>
          <w:sz w:val="28"/>
        </w:rPr>
      </w:pPr>
      <w:r w:rsidRPr="000F0A9F">
        <w:rPr>
          <w:b/>
          <w:sz w:val="28"/>
        </w:rPr>
        <w:t>Bostedsadresse:</w:t>
      </w:r>
    </w:p>
    <w:p w:rsidR="00D466A4" w:rsidRPr="000F0A9F" w:rsidRDefault="00D466A4" w:rsidP="00D466A4">
      <w:pPr>
        <w:spacing w:line="360" w:lineRule="auto"/>
        <w:rPr>
          <w:b/>
          <w:sz w:val="28"/>
        </w:rPr>
      </w:pPr>
      <w:proofErr w:type="spellStart"/>
      <w:r w:rsidRPr="000F0A9F">
        <w:rPr>
          <w:b/>
          <w:sz w:val="28"/>
        </w:rPr>
        <w:t>Oppholdsadresse</w:t>
      </w:r>
      <w:proofErr w:type="spellEnd"/>
      <w:r w:rsidRPr="000F0A9F">
        <w:rPr>
          <w:b/>
          <w:sz w:val="28"/>
        </w:rPr>
        <w:t>/firmaadresse:</w:t>
      </w:r>
    </w:p>
    <w:p w:rsidR="00D466A4" w:rsidRPr="000F0A9F" w:rsidRDefault="00D466A4" w:rsidP="00D466A4">
      <w:pPr>
        <w:spacing w:line="360" w:lineRule="auto"/>
        <w:rPr>
          <w:b/>
          <w:sz w:val="28"/>
        </w:rPr>
      </w:pPr>
      <w:r w:rsidRPr="000F0A9F">
        <w:rPr>
          <w:b/>
          <w:sz w:val="28"/>
        </w:rPr>
        <w:t>Telefonnummer:</w:t>
      </w:r>
    </w:p>
    <w:p w:rsidR="00D466A4" w:rsidRPr="000F0A9F" w:rsidRDefault="00D466A4" w:rsidP="00D466A4">
      <w:pPr>
        <w:spacing w:line="360" w:lineRule="auto"/>
        <w:rPr>
          <w:sz w:val="28"/>
        </w:rPr>
      </w:pPr>
    </w:p>
    <w:p w:rsidR="00D466A4" w:rsidRPr="000F0A9F" w:rsidRDefault="00D466A4" w:rsidP="00D466A4">
      <w:pPr>
        <w:spacing w:line="360" w:lineRule="auto"/>
        <w:rPr>
          <w:b/>
          <w:sz w:val="28"/>
        </w:rPr>
      </w:pPr>
      <w:r w:rsidRPr="000F0A9F">
        <w:rPr>
          <w:b/>
          <w:sz w:val="28"/>
        </w:rPr>
        <w:t>Fakturainformasjon:</w:t>
      </w:r>
    </w:p>
    <w:p w:rsidR="00D466A4" w:rsidRPr="000F0A9F" w:rsidRDefault="00D466A4" w:rsidP="00D466A4">
      <w:pPr>
        <w:spacing w:line="360" w:lineRule="auto"/>
        <w:rPr>
          <w:sz w:val="28"/>
        </w:rPr>
      </w:pPr>
      <w:r w:rsidRPr="000F0A9F">
        <w:rPr>
          <w:sz w:val="28"/>
        </w:rPr>
        <w:t>Firma:</w:t>
      </w:r>
    </w:p>
    <w:p w:rsidR="00D466A4" w:rsidRPr="000F0A9F" w:rsidRDefault="00D466A4" w:rsidP="00D466A4">
      <w:pPr>
        <w:spacing w:line="360" w:lineRule="auto"/>
        <w:rPr>
          <w:sz w:val="28"/>
        </w:rPr>
      </w:pPr>
      <w:r w:rsidRPr="000F0A9F">
        <w:rPr>
          <w:sz w:val="28"/>
        </w:rPr>
        <w:t>Organisasjonsnummer:</w:t>
      </w:r>
    </w:p>
    <w:p w:rsidR="00D466A4" w:rsidRPr="000F0A9F" w:rsidRDefault="00D466A4" w:rsidP="00D466A4">
      <w:pPr>
        <w:spacing w:line="360" w:lineRule="auto"/>
        <w:rPr>
          <w:sz w:val="28"/>
        </w:rPr>
      </w:pPr>
      <w:r w:rsidRPr="000F0A9F">
        <w:rPr>
          <w:sz w:val="28"/>
        </w:rPr>
        <w:t>Merk:</w:t>
      </w:r>
    </w:p>
    <w:p w:rsidR="00D466A4" w:rsidRPr="000F0A9F" w:rsidRDefault="00D466A4" w:rsidP="00D466A4">
      <w:pPr>
        <w:spacing w:line="360" w:lineRule="auto"/>
        <w:rPr>
          <w:sz w:val="28"/>
        </w:rPr>
      </w:pPr>
      <w:r w:rsidRPr="000F0A9F">
        <w:rPr>
          <w:sz w:val="28"/>
        </w:rPr>
        <w:t xml:space="preserve">Adresse: </w:t>
      </w:r>
    </w:p>
    <w:p w:rsidR="00D466A4" w:rsidRDefault="00D466A4" w:rsidP="00D466A4">
      <w:pPr>
        <w:spacing w:line="360" w:lineRule="auto"/>
      </w:pPr>
    </w:p>
    <w:p w:rsidR="00D466A4" w:rsidRDefault="00D466A4" w:rsidP="00D466A4">
      <w:pPr>
        <w:spacing w:line="360" w:lineRule="auto"/>
        <w:rPr>
          <w:b/>
          <w:sz w:val="24"/>
        </w:rPr>
      </w:pPr>
      <w:r w:rsidRPr="00D466A4">
        <w:rPr>
          <w:b/>
          <w:sz w:val="24"/>
        </w:rPr>
        <w:t>Fylles ut av teststasjon:</w:t>
      </w:r>
    </w:p>
    <w:p w:rsidR="00775E28" w:rsidRPr="00D466A4" w:rsidRDefault="00775E28" w:rsidP="00D466A4">
      <w:pPr>
        <w:spacing w:line="360" w:lineRule="auto"/>
        <w:rPr>
          <w:b/>
          <w:sz w:val="24"/>
        </w:rPr>
      </w:pPr>
      <w:bookmarkStart w:id="0" w:name="_GoBack"/>
      <w:bookmarkEnd w:id="0"/>
    </w:p>
    <w:p w:rsidR="00D466A4" w:rsidRDefault="00D466A4" w:rsidP="00D466A4">
      <w:pPr>
        <w:spacing w:line="360" w:lineRule="auto"/>
        <w:rPr>
          <w:sz w:val="24"/>
        </w:rPr>
      </w:pPr>
      <w:r w:rsidRPr="00D466A4">
        <w:rPr>
          <w:sz w:val="24"/>
        </w:rPr>
        <w:t>Dato: _______________________________</w:t>
      </w:r>
    </w:p>
    <w:p w:rsidR="00775E28" w:rsidRDefault="00775E28" w:rsidP="00D466A4">
      <w:pPr>
        <w:spacing w:line="360" w:lineRule="auto"/>
        <w:rPr>
          <w:sz w:val="24"/>
        </w:rPr>
      </w:pPr>
    </w:p>
    <w:p w:rsidR="00775E28" w:rsidRPr="00D466A4" w:rsidRDefault="00775E28" w:rsidP="00D466A4">
      <w:pPr>
        <w:spacing w:line="360" w:lineRule="auto"/>
        <w:rPr>
          <w:sz w:val="24"/>
        </w:rPr>
      </w:pPr>
    </w:p>
    <w:p w:rsidR="00D466A4" w:rsidRDefault="00D466A4" w:rsidP="00D466A4">
      <w:pPr>
        <w:spacing w:line="360" w:lineRule="auto"/>
        <w:rPr>
          <w:sz w:val="24"/>
        </w:rPr>
      </w:pPr>
      <w:r w:rsidRPr="00D466A4">
        <w:rPr>
          <w:sz w:val="24"/>
        </w:rPr>
        <w:t>Signatur: _______________________________________</w:t>
      </w:r>
    </w:p>
    <w:p w:rsidR="00775E28" w:rsidRPr="00D466A4" w:rsidRDefault="00775E28" w:rsidP="00D466A4">
      <w:pPr>
        <w:spacing w:line="360" w:lineRule="auto"/>
        <w:rPr>
          <w:sz w:val="24"/>
        </w:rPr>
      </w:pPr>
    </w:p>
    <w:p w:rsidR="00547636" w:rsidRDefault="00547636" w:rsidP="005A24B9">
      <w:pPr>
        <w:autoSpaceDE w:val="0"/>
        <w:autoSpaceDN w:val="0"/>
        <w:adjustRightInd w:val="0"/>
        <w:spacing w:line="240" w:lineRule="auto"/>
        <w:rPr>
          <w:rFonts w:ascii="Source Sans Pro" w:hAnsi="Source Sans Pro" w:cs="Arial"/>
          <w:b/>
          <w:bCs/>
          <w:color w:val="000000"/>
          <w:sz w:val="40"/>
          <w:szCs w:val="24"/>
        </w:rPr>
      </w:pPr>
    </w:p>
    <w:p w:rsidR="005A24B9" w:rsidRPr="005A24B9" w:rsidRDefault="005A24B9" w:rsidP="005A24B9">
      <w:pPr>
        <w:rPr>
          <w:rFonts w:ascii="Source Sans Pro" w:hAnsi="Source Sans Pro"/>
          <w:sz w:val="24"/>
          <w:szCs w:val="24"/>
        </w:rPr>
      </w:pPr>
    </w:p>
    <w:sectPr w:rsidR="005A24B9" w:rsidRPr="005A24B9" w:rsidSect="00FA73DD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9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D14" w:rsidRDefault="007E2D14" w:rsidP="00404F07">
      <w:pPr>
        <w:spacing w:line="240" w:lineRule="auto"/>
      </w:pPr>
      <w:r>
        <w:separator/>
      </w:r>
    </w:p>
  </w:endnote>
  <w:endnote w:type="continuationSeparator" w:id="0">
    <w:p w:rsidR="007E2D14" w:rsidRDefault="007E2D14" w:rsidP="00404F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4B9" w:rsidRDefault="00377E67">
    <w:pPr>
      <w:pStyle w:val="Bunntekst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-508000</wp:posOffset>
          </wp:positionH>
          <wp:positionV relativeFrom="margin">
            <wp:posOffset>8274685</wp:posOffset>
          </wp:positionV>
          <wp:extent cx="7066280" cy="1287145"/>
          <wp:effectExtent l="0" t="0" r="0" b="0"/>
          <wp:wrapSquare wrapText="bothSides"/>
          <wp:docPr id="2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628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3DD" w:rsidRDefault="00377E67">
    <w:pPr>
      <w:pStyle w:val="Bunntekst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-641350</wp:posOffset>
          </wp:positionH>
          <wp:positionV relativeFrom="margin">
            <wp:posOffset>8312785</wp:posOffset>
          </wp:positionV>
          <wp:extent cx="7066280" cy="1287145"/>
          <wp:effectExtent l="0" t="0" r="0" b="0"/>
          <wp:wrapSquare wrapText="bothSides"/>
          <wp:docPr id="1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628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D14" w:rsidRDefault="007E2D14" w:rsidP="00404F07">
      <w:pPr>
        <w:spacing w:line="240" w:lineRule="auto"/>
      </w:pPr>
      <w:r>
        <w:separator/>
      </w:r>
    </w:p>
  </w:footnote>
  <w:footnote w:type="continuationSeparator" w:id="0">
    <w:p w:rsidR="007E2D14" w:rsidRDefault="007E2D14" w:rsidP="00404F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F07" w:rsidRDefault="00404F07" w:rsidP="00404F07">
    <w:pPr>
      <w:pStyle w:val="Topptekst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93B" w:rsidRDefault="00377E67">
    <w:pPr>
      <w:pStyle w:val="Topptekst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-335280</wp:posOffset>
          </wp:positionH>
          <wp:positionV relativeFrom="margin">
            <wp:posOffset>-929640</wp:posOffset>
          </wp:positionV>
          <wp:extent cx="2339340" cy="1371600"/>
          <wp:effectExtent l="0" t="0" r="0" b="0"/>
          <wp:wrapSquare wrapText="bothSides"/>
          <wp:docPr id="5" name="Bilde 5" descr="ByvaapenMedNavnetrekkPositivkBREDDE_2linjer_S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yvaapenMedNavnetrekkPositivkBREDDE_2linjer_SH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299" distR="114299" simplePos="0" relativeHeight="251656704" behindDoc="0" locked="0" layoutInCell="1" allowOverlap="1">
              <wp:simplePos x="0" y="0"/>
              <wp:positionH relativeFrom="column">
                <wp:posOffset>4944744</wp:posOffset>
              </wp:positionH>
              <wp:positionV relativeFrom="paragraph">
                <wp:posOffset>-229870</wp:posOffset>
              </wp:positionV>
              <wp:extent cx="0" cy="1371600"/>
              <wp:effectExtent l="0" t="0" r="19050" b="0"/>
              <wp:wrapNone/>
              <wp:docPr id="7" name="Rett linj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37160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428A50" id="Rett linje 7" o:spid="_x0000_s1026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9.35pt,-18.1pt" to="389.35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" strokecolor="#4a7ebb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4944745</wp:posOffset>
              </wp:positionH>
              <wp:positionV relativeFrom="paragraph">
                <wp:posOffset>-229870</wp:posOffset>
              </wp:positionV>
              <wp:extent cx="1600200" cy="1371600"/>
              <wp:effectExtent l="0" t="0" r="0" b="0"/>
              <wp:wrapNone/>
              <wp:docPr id="6" name="Tekstboks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1371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A73DD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  <w:t>Besøksadresse</w:t>
                          </w:r>
                        </w:p>
                        <w:p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Storgata 8, 1771 Halden</w:t>
                          </w:r>
                        </w:p>
                        <w:p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</w:p>
                        <w:p w:rsidR="00FA73DD" w:rsidRPr="00196A10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</w:pPr>
                          <w:r w:rsidRPr="00196A10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  <w:t>Postadresse</w:t>
                          </w:r>
                        </w:p>
                        <w:p w:rsidR="00FA73DD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Halden kommune</w:t>
                          </w:r>
                        </w:p>
                        <w:p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Postboks 150, 1751 Halden</w:t>
                          </w:r>
                        </w:p>
                        <w:p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</w:p>
                        <w:p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Telefon (+47) 69 17 45 00</w:t>
                          </w:r>
                        </w:p>
                        <w:p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www.halden.kommune.no</w:t>
                          </w:r>
                        </w:p>
                        <w:p w:rsidR="00FA73DD" w:rsidRDefault="00FA73DD" w:rsidP="00FA73DD">
                          <w:pPr>
                            <w:pStyle w:val="Topptekst"/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facebook.com/</w:t>
                          </w:r>
                          <w:proofErr w:type="spellStart"/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halden.kommune</w:t>
                          </w:r>
                          <w:proofErr w:type="spellEnd"/>
                          <w:r>
                            <w:t xml:space="preserve">   </w:t>
                          </w:r>
                        </w:p>
                        <w:p w:rsidR="00FA73DD" w:rsidRDefault="00FA73D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6" o:spid="_x0000_s1026" type="#_x0000_t202" style="position:absolute;margin-left:389.35pt;margin-top:-18.1pt;width:126pt;height:10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" filled="f" stroked="f" strokeweight=".5pt">
              <v:path arrowok="t"/>
              <v:textbox>
                <w:txbxContent>
                  <w:p w:rsidR="00FA73DD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  <w:t>Besøksadresse</w:t>
                    </w:r>
                  </w:p>
                  <w:p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Storgata 8, 1771 Halden</w:t>
                    </w:r>
                  </w:p>
                  <w:p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</w:p>
                  <w:p w:rsidR="00FA73DD" w:rsidRPr="00196A10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</w:pPr>
                    <w:r w:rsidRPr="00196A10"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  <w:t>Postadresse</w:t>
                    </w:r>
                  </w:p>
                  <w:p w:rsidR="00FA73DD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Halden kommune</w:t>
                    </w:r>
                  </w:p>
                  <w:p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Postboks 150, 1751 Halden</w:t>
                    </w:r>
                  </w:p>
                  <w:p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</w:p>
                  <w:p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Telefon (+47) 69 17 45 00</w:t>
                    </w:r>
                  </w:p>
                  <w:p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www.halden.kommune.no</w:t>
                    </w:r>
                  </w:p>
                  <w:p w:rsidR="00FA73DD" w:rsidRDefault="00FA73DD" w:rsidP="00FA73DD">
                    <w:pPr>
                      <w:pStyle w:val="Topptekst"/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facebook.com/</w:t>
                    </w:r>
                    <w:proofErr w:type="spellStart"/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halden.kommune</w:t>
                    </w:r>
                    <w:proofErr w:type="spellEnd"/>
                    <w:r>
                      <w:t xml:space="preserve">   </w:t>
                    </w:r>
                  </w:p>
                  <w:p w:rsidR="00FA73DD" w:rsidRDefault="00FA73DD"/>
                </w:txbxContent>
              </v:textbox>
            </v:shape>
          </w:pict>
        </mc:Fallback>
      </mc:AlternateContent>
    </w:r>
    <w:r w:rsidR="00FA73DD">
      <w:t xml:space="preserve">                                                                                                         </w:t>
    </w:r>
  </w:p>
  <w:p w:rsidR="00FA73DD" w:rsidRDefault="00FA73DD">
    <w:pPr>
      <w:pStyle w:val="Topptekst"/>
    </w:pPr>
    <w:r>
      <w:t xml:space="preserve">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E67"/>
    <w:rsid w:val="00155DE3"/>
    <w:rsid w:val="0015698C"/>
    <w:rsid w:val="001A603F"/>
    <w:rsid w:val="00377E67"/>
    <w:rsid w:val="00404F07"/>
    <w:rsid w:val="00547636"/>
    <w:rsid w:val="005705DA"/>
    <w:rsid w:val="005A24B9"/>
    <w:rsid w:val="00637FB0"/>
    <w:rsid w:val="00696B8F"/>
    <w:rsid w:val="006B786F"/>
    <w:rsid w:val="00726A18"/>
    <w:rsid w:val="00775E28"/>
    <w:rsid w:val="007E2D14"/>
    <w:rsid w:val="00AB54E1"/>
    <w:rsid w:val="00B079C3"/>
    <w:rsid w:val="00B3193B"/>
    <w:rsid w:val="00D466A4"/>
    <w:rsid w:val="00E91947"/>
    <w:rsid w:val="00FA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72C8EB15-FC03-4267-A584-D71632BB3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04F07"/>
    <w:pPr>
      <w:spacing w:line="300" w:lineRule="auto"/>
    </w:pPr>
    <w:rPr>
      <w:rFonts w:eastAsia="Times New Roman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404F07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link w:val="Topptekst"/>
    <w:rsid w:val="00404F07"/>
    <w:rPr>
      <w:rFonts w:eastAsia="Times New Roman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404F07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link w:val="Bunntekst"/>
    <w:uiPriority w:val="99"/>
    <w:rsid w:val="00404F07"/>
    <w:rPr>
      <w:rFonts w:eastAsia="Times New Roman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04F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404F07"/>
    <w:rPr>
      <w:rFonts w:ascii="Tahoma" w:eastAsia="Times New Roman" w:hAnsi="Tahoma" w:cs="Tahoma"/>
      <w:sz w:val="16"/>
      <w:szCs w:val="16"/>
      <w:lang w:eastAsia="nb-NO"/>
    </w:rPr>
  </w:style>
  <w:style w:type="paragraph" w:customStyle="1" w:styleId="Boxes">
    <w:name w:val="Boxes"/>
    <w:basedOn w:val="Normal"/>
    <w:rsid w:val="00404F07"/>
    <w:pPr>
      <w:spacing w:line="240" w:lineRule="auto"/>
      <w:jc w:val="right"/>
    </w:pPr>
  </w:style>
  <w:style w:type="paragraph" w:styleId="Listeavsnitt">
    <w:name w:val="List Paragraph"/>
    <w:basedOn w:val="Normal"/>
    <w:uiPriority w:val="34"/>
    <w:qFormat/>
    <w:rsid w:val="005A24B9"/>
    <w:pPr>
      <w:spacing w:after="160" w:line="259" w:lineRule="auto"/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-lisgus\Documents\Dokumenter\Kommunikasjon%20og%20service\Maler\Brevmal,%20for%20brev%20IKKE%20arkivverdig%20i%20ePhorte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48967121F5834E9F251B9B987F43B3" ma:contentTypeVersion="4" ma:contentTypeDescription="Opprett et nytt dokument." ma:contentTypeScope="" ma:versionID="f2ddc59655d2e9a80d1594f49ee30b7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8d19f0f7bc33e772f622e5dc3733d5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Planlagt startdato" ma:description="" ma:internalName="PublishingStartDate">
      <xsd:simpleType>
        <xsd:restriction base="dms:Unknown"/>
      </xsd:simpleType>
    </xsd:element>
    <xsd:element name="PublishingExpirationDate" ma:index="5" nillable="true" ma:displayName="Planlagt utløpsdato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D431D82-4F38-41F7-ABC1-B82A3C808B1B}"/>
</file>

<file path=customXml/itemProps2.xml><?xml version="1.0" encoding="utf-8"?>
<ds:datastoreItem xmlns:ds="http://schemas.openxmlformats.org/officeDocument/2006/customXml" ds:itemID="{8F1CE06B-43D5-4DA2-A834-5A036E07E46A}"/>
</file>

<file path=customXml/itemProps3.xml><?xml version="1.0" encoding="utf-8"?>
<ds:datastoreItem xmlns:ds="http://schemas.openxmlformats.org/officeDocument/2006/customXml" ds:itemID="{12EB25E9-0254-42A4-9F23-46F4BD66D5CB}"/>
</file>

<file path=docProps/app.xml><?xml version="1.0" encoding="utf-8"?>
<Properties xmlns="http://schemas.openxmlformats.org/officeDocument/2006/extended-properties" xmlns:vt="http://schemas.openxmlformats.org/officeDocument/2006/docPropsVTypes">
  <Template>Brevmal, for brev IKKE arkivverdig i ePhorte</Template>
  <TotalTime>0</TotalTime>
  <Pages>2</Pages>
  <Words>80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Halden Kommune</Company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Gustavsen</dc:creator>
  <cp:keywords/>
  <cp:lastModifiedBy>Madelene Berger</cp:lastModifiedBy>
  <cp:revision>3</cp:revision>
  <dcterms:created xsi:type="dcterms:W3CDTF">2020-09-18T12:29:00Z</dcterms:created>
  <dcterms:modified xsi:type="dcterms:W3CDTF">2020-09-18T12:53:00Z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0x0101005848967121F5834E9F251B9B987F43B3</vt:lpwstr>
  </property>
</Properties>
</file>