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D2F570" w14:textId="77777777" w:rsidR="007956DE" w:rsidRDefault="007956DE" w:rsidP="002B0ED2">
      <w:pPr>
        <w:rPr>
          <w:b/>
          <w:sz w:val="36"/>
          <w:szCs w:val="36"/>
          <w:lang w:val="nb-NO"/>
        </w:rPr>
      </w:pPr>
    </w:p>
    <w:p w14:paraId="58673039" w14:textId="77777777" w:rsidR="00BD5CA0" w:rsidRDefault="002B0ED2" w:rsidP="00062DE0">
      <w:pPr>
        <w:rPr>
          <w:b/>
          <w:sz w:val="36"/>
          <w:szCs w:val="36"/>
          <w:lang w:val="nb-NO"/>
        </w:rPr>
      </w:pPr>
      <w:r w:rsidRPr="000C4442">
        <w:rPr>
          <w:b/>
          <w:sz w:val="36"/>
          <w:szCs w:val="36"/>
          <w:lang w:val="nb-NO"/>
        </w:rPr>
        <w:t xml:space="preserve">SØKNAD OM </w:t>
      </w:r>
      <w:r>
        <w:rPr>
          <w:b/>
          <w:sz w:val="36"/>
          <w:szCs w:val="36"/>
          <w:lang w:val="nb-NO"/>
        </w:rPr>
        <w:t>ITO</w:t>
      </w:r>
    </w:p>
    <w:p w14:paraId="45385E13" w14:textId="0CBF65DA" w:rsidR="007956DE" w:rsidRPr="00062DE0" w:rsidRDefault="00BD5CA0" w:rsidP="00062DE0">
      <w:pPr>
        <w:rPr>
          <w:b/>
          <w:sz w:val="36"/>
          <w:szCs w:val="36"/>
          <w:lang w:val="nb-NO"/>
        </w:rPr>
      </w:pPr>
      <w:r>
        <w:rPr>
          <w:b/>
          <w:lang w:val="nb-NO"/>
        </w:rPr>
        <w:t xml:space="preserve"> </w:t>
      </w:r>
      <w:r w:rsidR="009F6774">
        <w:rPr>
          <w:b/>
          <w:lang w:val="nb-NO"/>
        </w:rPr>
        <w:t xml:space="preserve">                                                     </w:t>
      </w:r>
      <w:r>
        <w:rPr>
          <w:b/>
          <w:lang w:val="nb-NO"/>
        </w:rPr>
        <w:t>Ind</w:t>
      </w:r>
      <w:r w:rsidR="00062DE0">
        <w:rPr>
          <w:b/>
          <w:lang w:val="nb-NO"/>
        </w:rPr>
        <w:t>i</w:t>
      </w:r>
      <w:r w:rsidR="009F6774">
        <w:rPr>
          <w:b/>
          <w:lang w:val="nb-NO"/>
        </w:rPr>
        <w:t>vi</w:t>
      </w:r>
      <w:r w:rsidR="00062DE0">
        <w:rPr>
          <w:b/>
          <w:lang w:val="nb-NO"/>
        </w:rPr>
        <w:t>duelt tilpasset opplæring</w:t>
      </w:r>
      <w:r w:rsidR="009F6774">
        <w:rPr>
          <w:b/>
          <w:lang w:val="nb-NO"/>
        </w:rPr>
        <w:t>.</w:t>
      </w:r>
    </w:p>
    <w:p w14:paraId="60906EEF" w14:textId="77777777" w:rsidR="005A24B9" w:rsidRDefault="005A24B9" w:rsidP="005A24B9">
      <w:pPr>
        <w:autoSpaceDE w:val="0"/>
        <w:autoSpaceDN w:val="0"/>
        <w:adjustRightInd w:val="0"/>
        <w:rPr>
          <w:rFonts w:ascii="Source Sans Pro" w:hAnsi="Source Sans Pro" w:cs="Arial"/>
          <w:b/>
          <w:bCs/>
          <w:color w:val="000000"/>
          <w:sz w:val="40"/>
        </w:rPr>
      </w:pPr>
    </w:p>
    <w:tbl>
      <w:tblPr>
        <w:tblStyle w:val="Tabellrutenett"/>
        <w:tblW w:w="0" w:type="auto"/>
        <w:tblLook w:val="01E0" w:firstRow="1" w:lastRow="1" w:firstColumn="1" w:lastColumn="1" w:noHBand="0" w:noVBand="0"/>
      </w:tblPr>
      <w:tblGrid>
        <w:gridCol w:w="10598"/>
      </w:tblGrid>
      <w:tr w:rsidR="00B83FFD" w:rsidRPr="009A636E" w14:paraId="7A901630" w14:textId="77777777" w:rsidTr="00BA40C1">
        <w:tc>
          <w:tcPr>
            <w:tcW w:w="10598" w:type="dxa"/>
          </w:tcPr>
          <w:p w14:paraId="19FB0A79" w14:textId="77777777" w:rsidR="00B83FFD" w:rsidRPr="000C4442" w:rsidRDefault="00B83FFD" w:rsidP="00664AB4">
            <w:pPr>
              <w:jc w:val="center"/>
              <w:rPr>
                <w:b/>
                <w:sz w:val="32"/>
                <w:szCs w:val="32"/>
                <w:lang w:val="nb-NO"/>
              </w:rPr>
            </w:pPr>
            <w:proofErr w:type="spellStart"/>
            <w:r w:rsidRPr="000C4442">
              <w:rPr>
                <w:b/>
                <w:sz w:val="32"/>
                <w:szCs w:val="32"/>
                <w:lang w:val="nb-NO"/>
              </w:rPr>
              <w:t>Opplæringslova</w:t>
            </w:r>
            <w:proofErr w:type="spellEnd"/>
            <w:r w:rsidRPr="000C4442">
              <w:rPr>
                <w:b/>
                <w:sz w:val="32"/>
                <w:szCs w:val="32"/>
                <w:lang w:val="nb-NO"/>
              </w:rPr>
              <w:t xml:space="preserve"> § </w:t>
            </w:r>
            <w:r>
              <w:rPr>
                <w:b/>
                <w:sz w:val="32"/>
                <w:szCs w:val="32"/>
                <w:lang w:val="nb-NO"/>
              </w:rPr>
              <w:t>19</w:t>
            </w:r>
            <w:r w:rsidRPr="000C4442">
              <w:rPr>
                <w:b/>
                <w:sz w:val="32"/>
                <w:szCs w:val="32"/>
                <w:lang w:val="nb-NO"/>
              </w:rPr>
              <w:t>-</w:t>
            </w:r>
            <w:r>
              <w:rPr>
                <w:b/>
                <w:sz w:val="32"/>
                <w:szCs w:val="32"/>
                <w:lang w:val="nb-NO"/>
              </w:rPr>
              <w:t>6</w:t>
            </w:r>
            <w:r w:rsidRPr="000C4442">
              <w:rPr>
                <w:b/>
                <w:sz w:val="32"/>
                <w:szCs w:val="32"/>
                <w:lang w:val="nb-NO"/>
              </w:rPr>
              <w:t>:</w:t>
            </w:r>
          </w:p>
          <w:p w14:paraId="4ECD7615" w14:textId="77777777" w:rsidR="00B83FFD" w:rsidRDefault="00B83FFD" w:rsidP="0075264C">
            <w:pPr>
              <w:rPr>
                <w:b/>
                <w:sz w:val="28"/>
                <w:szCs w:val="28"/>
                <w:lang w:val="nb-NO"/>
              </w:rPr>
            </w:pPr>
          </w:p>
          <w:p w14:paraId="3B37F153" w14:textId="77777777" w:rsidR="00B83FFD" w:rsidRDefault="00B83FFD" w:rsidP="0075264C">
            <w:pPr>
              <w:jc w:val="center"/>
              <w:rPr>
                <w:b/>
                <w:sz w:val="28"/>
                <w:szCs w:val="28"/>
                <w:lang w:val="nb-NO"/>
              </w:rPr>
            </w:pPr>
            <w:r w:rsidRPr="003A3008">
              <w:rPr>
                <w:b/>
                <w:sz w:val="28"/>
                <w:szCs w:val="28"/>
                <w:lang w:val="nb-NO"/>
              </w:rPr>
              <w:t xml:space="preserve">Opplæring for å utvikle eller </w:t>
            </w:r>
            <w:proofErr w:type="spellStart"/>
            <w:r w:rsidRPr="003A3008">
              <w:rPr>
                <w:b/>
                <w:sz w:val="28"/>
                <w:szCs w:val="28"/>
                <w:lang w:val="nb-NO"/>
              </w:rPr>
              <w:t>halde</w:t>
            </w:r>
            <w:proofErr w:type="spellEnd"/>
            <w:r w:rsidRPr="003A3008">
              <w:rPr>
                <w:b/>
                <w:sz w:val="28"/>
                <w:szCs w:val="28"/>
                <w:lang w:val="nb-NO"/>
              </w:rPr>
              <w:t xml:space="preserve"> ved like </w:t>
            </w:r>
            <w:proofErr w:type="spellStart"/>
            <w:r w:rsidRPr="003A3008">
              <w:rPr>
                <w:b/>
                <w:sz w:val="28"/>
                <w:szCs w:val="28"/>
                <w:lang w:val="nb-NO"/>
              </w:rPr>
              <w:t>grunnleggjande</w:t>
            </w:r>
            <w:proofErr w:type="spellEnd"/>
            <w:r>
              <w:rPr>
                <w:b/>
                <w:sz w:val="28"/>
                <w:szCs w:val="28"/>
                <w:lang w:val="nb-NO"/>
              </w:rPr>
              <w:t xml:space="preserve"> </w:t>
            </w:r>
            <w:proofErr w:type="spellStart"/>
            <w:r w:rsidRPr="003A3008">
              <w:rPr>
                <w:b/>
                <w:sz w:val="28"/>
                <w:szCs w:val="28"/>
                <w:lang w:val="nb-NO"/>
              </w:rPr>
              <w:t>ferdigheiter</w:t>
            </w:r>
            <w:proofErr w:type="spellEnd"/>
            <w:r w:rsidRPr="003A3008">
              <w:rPr>
                <w:b/>
                <w:sz w:val="28"/>
                <w:szCs w:val="28"/>
                <w:lang w:val="nb-NO"/>
              </w:rPr>
              <w:t xml:space="preserve"> i den</w:t>
            </w:r>
            <w:r>
              <w:rPr>
                <w:b/>
                <w:sz w:val="28"/>
                <w:szCs w:val="28"/>
                <w:lang w:val="nb-NO"/>
              </w:rPr>
              <w:t xml:space="preserve"> </w:t>
            </w:r>
            <w:proofErr w:type="spellStart"/>
            <w:r w:rsidRPr="003A3008">
              <w:rPr>
                <w:b/>
                <w:sz w:val="28"/>
                <w:szCs w:val="28"/>
                <w:lang w:val="nb-NO"/>
              </w:rPr>
              <w:t>førebuande</w:t>
            </w:r>
            <w:proofErr w:type="spellEnd"/>
            <w:r w:rsidRPr="003A3008">
              <w:rPr>
                <w:b/>
                <w:sz w:val="28"/>
                <w:szCs w:val="28"/>
                <w:lang w:val="nb-NO"/>
              </w:rPr>
              <w:t xml:space="preserve"> opplæringa for </w:t>
            </w:r>
            <w:proofErr w:type="spellStart"/>
            <w:r w:rsidRPr="003A3008">
              <w:rPr>
                <w:b/>
                <w:sz w:val="28"/>
                <w:szCs w:val="28"/>
                <w:lang w:val="nb-NO"/>
              </w:rPr>
              <w:t>vaksne</w:t>
            </w:r>
            <w:proofErr w:type="spellEnd"/>
          </w:p>
          <w:p w14:paraId="6C31D3FE" w14:textId="77777777" w:rsidR="00B83FFD" w:rsidRDefault="00B83FFD" w:rsidP="0075264C">
            <w:pPr>
              <w:jc w:val="center"/>
              <w:rPr>
                <w:b/>
                <w:sz w:val="28"/>
                <w:szCs w:val="28"/>
                <w:lang w:val="nb-NO"/>
              </w:rPr>
            </w:pPr>
          </w:p>
          <w:p w14:paraId="4E9EA51E" w14:textId="77777777" w:rsidR="00B83FFD" w:rsidRPr="00661DB6" w:rsidRDefault="00B83FFD" w:rsidP="0075264C">
            <w:pPr>
              <w:rPr>
                <w:bCs/>
                <w:lang w:val="nb-NO"/>
              </w:rPr>
            </w:pPr>
            <w:proofErr w:type="spellStart"/>
            <w:r w:rsidRPr="00661DB6">
              <w:rPr>
                <w:bCs/>
                <w:lang w:val="nb-NO"/>
              </w:rPr>
              <w:t>Deltakarar</w:t>
            </w:r>
            <w:proofErr w:type="spellEnd"/>
            <w:r w:rsidRPr="00661DB6">
              <w:rPr>
                <w:bCs/>
                <w:lang w:val="nb-NO"/>
              </w:rPr>
              <w:t xml:space="preserve"> i den </w:t>
            </w:r>
            <w:proofErr w:type="spellStart"/>
            <w:r w:rsidRPr="00661DB6">
              <w:rPr>
                <w:bCs/>
                <w:lang w:val="nb-NO"/>
              </w:rPr>
              <w:t>førebuande</w:t>
            </w:r>
            <w:proofErr w:type="spellEnd"/>
            <w:r w:rsidRPr="00661DB6">
              <w:rPr>
                <w:bCs/>
                <w:lang w:val="nb-NO"/>
              </w:rPr>
              <w:t xml:space="preserve"> opplæringa for </w:t>
            </w:r>
            <w:proofErr w:type="spellStart"/>
            <w:r w:rsidRPr="00661DB6">
              <w:rPr>
                <w:bCs/>
                <w:lang w:val="nb-NO"/>
              </w:rPr>
              <w:t>vaksne</w:t>
            </w:r>
            <w:proofErr w:type="spellEnd"/>
            <w:r w:rsidRPr="00661DB6">
              <w:rPr>
                <w:bCs/>
                <w:lang w:val="nb-NO"/>
              </w:rPr>
              <w:t xml:space="preserve"> som har </w:t>
            </w:r>
            <w:proofErr w:type="spellStart"/>
            <w:r w:rsidRPr="00661DB6">
              <w:rPr>
                <w:bCs/>
                <w:lang w:val="nb-NO"/>
              </w:rPr>
              <w:t>særlege</w:t>
            </w:r>
            <w:proofErr w:type="spellEnd"/>
            <w:r w:rsidRPr="00661DB6">
              <w:rPr>
                <w:bCs/>
                <w:lang w:val="nb-NO"/>
              </w:rPr>
              <w:t xml:space="preserve"> behov for opplæring for å kunne</w:t>
            </w:r>
            <w:r>
              <w:rPr>
                <w:bCs/>
                <w:lang w:val="nb-NO"/>
              </w:rPr>
              <w:t xml:space="preserve"> </w:t>
            </w:r>
            <w:r w:rsidRPr="00661DB6">
              <w:rPr>
                <w:bCs/>
                <w:lang w:val="nb-NO"/>
              </w:rPr>
              <w:t xml:space="preserve">utvikle eller </w:t>
            </w:r>
            <w:proofErr w:type="spellStart"/>
            <w:r w:rsidRPr="00661DB6">
              <w:rPr>
                <w:bCs/>
                <w:lang w:val="nb-NO"/>
              </w:rPr>
              <w:t>halde</w:t>
            </w:r>
            <w:proofErr w:type="spellEnd"/>
            <w:r w:rsidRPr="00661DB6">
              <w:rPr>
                <w:bCs/>
                <w:lang w:val="nb-NO"/>
              </w:rPr>
              <w:t xml:space="preserve"> ved like </w:t>
            </w:r>
            <w:proofErr w:type="spellStart"/>
            <w:r w:rsidRPr="00661DB6">
              <w:rPr>
                <w:bCs/>
                <w:lang w:val="nb-NO"/>
              </w:rPr>
              <w:t>grunnleggjande</w:t>
            </w:r>
            <w:proofErr w:type="spellEnd"/>
            <w:r w:rsidRPr="00661DB6">
              <w:rPr>
                <w:bCs/>
                <w:lang w:val="nb-NO"/>
              </w:rPr>
              <w:t xml:space="preserve"> </w:t>
            </w:r>
            <w:proofErr w:type="spellStart"/>
            <w:r w:rsidRPr="00661DB6">
              <w:rPr>
                <w:bCs/>
                <w:lang w:val="nb-NO"/>
              </w:rPr>
              <w:t>ferdigheiter</w:t>
            </w:r>
            <w:proofErr w:type="spellEnd"/>
            <w:r w:rsidRPr="00661DB6">
              <w:rPr>
                <w:bCs/>
                <w:lang w:val="nb-NO"/>
              </w:rPr>
              <w:t>, har rett til slik opplæring. For denne opplæringa</w:t>
            </w:r>
          </w:p>
          <w:p w14:paraId="373154D4" w14:textId="77777777" w:rsidR="00B83FFD" w:rsidRPr="006B675B" w:rsidRDefault="00B83FFD" w:rsidP="0075264C">
            <w:pPr>
              <w:rPr>
                <w:bCs/>
                <w:lang w:val="nb-NO"/>
              </w:rPr>
            </w:pPr>
            <w:r w:rsidRPr="00661DB6">
              <w:rPr>
                <w:bCs/>
                <w:lang w:val="nb-NO"/>
              </w:rPr>
              <w:t>gjeld §§ 11-4 til 11-11 og § 11-13.</w:t>
            </w:r>
          </w:p>
        </w:tc>
      </w:tr>
    </w:tbl>
    <w:p w14:paraId="04B03317" w14:textId="77777777" w:rsidR="00B83FFD" w:rsidRDefault="00B83FFD" w:rsidP="00B83FFD">
      <w:pPr>
        <w:jc w:val="center"/>
        <w:rPr>
          <w:b/>
          <w:sz w:val="36"/>
          <w:szCs w:val="36"/>
          <w:lang w:val="nb-NO"/>
        </w:rPr>
      </w:pPr>
    </w:p>
    <w:tbl>
      <w:tblPr>
        <w:tblStyle w:val="Tabellrutenett"/>
        <w:tblW w:w="10598" w:type="dxa"/>
        <w:tblLook w:val="01E0" w:firstRow="1" w:lastRow="1" w:firstColumn="1" w:lastColumn="1" w:noHBand="0" w:noVBand="0"/>
      </w:tblPr>
      <w:tblGrid>
        <w:gridCol w:w="5070"/>
        <w:gridCol w:w="5528"/>
      </w:tblGrid>
      <w:tr w:rsidR="00B83FFD" w14:paraId="28FD847A" w14:textId="77777777" w:rsidTr="00BA40C1">
        <w:trPr>
          <w:trHeight w:val="685"/>
        </w:trPr>
        <w:tc>
          <w:tcPr>
            <w:tcW w:w="5070" w:type="dxa"/>
          </w:tcPr>
          <w:p w14:paraId="76A4B25F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Etternavn:</w:t>
            </w:r>
          </w:p>
          <w:p w14:paraId="275BEF7C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</w:p>
          <w:p w14:paraId="0CFF1D06" w14:textId="77777777" w:rsidR="00B83FFD" w:rsidRPr="000C4442" w:rsidRDefault="00B83FFD" w:rsidP="0075264C">
            <w:pPr>
              <w:rPr>
                <w:sz w:val="20"/>
                <w:szCs w:val="20"/>
                <w:lang w:val="nb-NO"/>
              </w:rPr>
            </w:pPr>
          </w:p>
        </w:tc>
        <w:tc>
          <w:tcPr>
            <w:tcW w:w="5528" w:type="dxa"/>
          </w:tcPr>
          <w:p w14:paraId="320932C4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Fornavn:</w:t>
            </w:r>
          </w:p>
          <w:p w14:paraId="25ED5CE6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</w:p>
          <w:p w14:paraId="1E11B946" w14:textId="77777777" w:rsidR="00B83FFD" w:rsidRPr="000C4442" w:rsidRDefault="00B83FFD" w:rsidP="0075264C">
            <w:pPr>
              <w:rPr>
                <w:sz w:val="20"/>
                <w:szCs w:val="20"/>
                <w:lang w:val="nb-NO"/>
              </w:rPr>
            </w:pPr>
          </w:p>
        </w:tc>
      </w:tr>
      <w:tr w:rsidR="00B83FFD" w14:paraId="09F8BAED" w14:textId="77777777" w:rsidTr="00BA40C1">
        <w:trPr>
          <w:trHeight w:val="670"/>
        </w:trPr>
        <w:tc>
          <w:tcPr>
            <w:tcW w:w="5070" w:type="dxa"/>
          </w:tcPr>
          <w:p w14:paraId="20D01231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Fødselsdato:</w:t>
            </w:r>
          </w:p>
          <w:p w14:paraId="69569B6B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</w:p>
          <w:p w14:paraId="3A954BDC" w14:textId="77777777" w:rsidR="00B83FFD" w:rsidRPr="000C4442" w:rsidRDefault="00B83FFD" w:rsidP="0075264C">
            <w:pPr>
              <w:rPr>
                <w:sz w:val="20"/>
                <w:szCs w:val="20"/>
                <w:lang w:val="nb-NO"/>
              </w:rPr>
            </w:pPr>
          </w:p>
        </w:tc>
        <w:tc>
          <w:tcPr>
            <w:tcW w:w="5528" w:type="dxa"/>
          </w:tcPr>
          <w:p w14:paraId="0C8C17A8" w14:textId="77777777" w:rsidR="00B83FFD" w:rsidRDefault="00B83FFD" w:rsidP="0075264C">
            <w:pPr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Nasjonalitet:</w:t>
            </w:r>
          </w:p>
          <w:p w14:paraId="75744E9C" w14:textId="77777777" w:rsidR="00B83FFD" w:rsidRPr="000C4442" w:rsidRDefault="00B83FFD" w:rsidP="0075264C">
            <w:pPr>
              <w:rPr>
                <w:sz w:val="20"/>
                <w:szCs w:val="20"/>
                <w:lang w:val="nb-NO"/>
              </w:rPr>
            </w:pPr>
          </w:p>
        </w:tc>
      </w:tr>
      <w:tr w:rsidR="00B83FFD" w14:paraId="304AED62" w14:textId="77777777" w:rsidTr="00664AB4">
        <w:trPr>
          <w:trHeight w:val="767"/>
        </w:trPr>
        <w:tc>
          <w:tcPr>
            <w:tcW w:w="5070" w:type="dxa"/>
          </w:tcPr>
          <w:p w14:paraId="31E722D1" w14:textId="225879DD" w:rsidR="00B83FFD" w:rsidRPr="000C4442" w:rsidRDefault="00B83FFD" w:rsidP="0075264C">
            <w:pPr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Adresse:</w:t>
            </w:r>
          </w:p>
        </w:tc>
        <w:tc>
          <w:tcPr>
            <w:tcW w:w="5528" w:type="dxa"/>
          </w:tcPr>
          <w:p w14:paraId="0C2987C9" w14:textId="6C6C258E" w:rsidR="00B83FFD" w:rsidRPr="000C4442" w:rsidRDefault="00B83FFD" w:rsidP="0075264C">
            <w:pPr>
              <w:rPr>
                <w:sz w:val="20"/>
                <w:szCs w:val="20"/>
                <w:lang w:val="nb-NO"/>
              </w:rPr>
            </w:pPr>
            <w:r>
              <w:rPr>
                <w:sz w:val="20"/>
                <w:szCs w:val="20"/>
                <w:lang w:val="nb-NO"/>
              </w:rPr>
              <w:t>Telefon:</w:t>
            </w:r>
          </w:p>
        </w:tc>
      </w:tr>
    </w:tbl>
    <w:p w14:paraId="45818764" w14:textId="77777777" w:rsidR="00B83FFD" w:rsidRDefault="00B83FFD" w:rsidP="00B83FFD">
      <w:pPr>
        <w:jc w:val="center"/>
        <w:rPr>
          <w:sz w:val="36"/>
          <w:szCs w:val="36"/>
          <w:lang w:val="nb-NO"/>
        </w:rPr>
      </w:pPr>
    </w:p>
    <w:tbl>
      <w:tblPr>
        <w:tblStyle w:val="Tabellrutenett"/>
        <w:tblW w:w="0" w:type="auto"/>
        <w:tblLook w:val="01E0" w:firstRow="1" w:lastRow="1" w:firstColumn="1" w:lastColumn="1" w:noHBand="0" w:noVBand="0"/>
      </w:tblPr>
      <w:tblGrid>
        <w:gridCol w:w="10598"/>
      </w:tblGrid>
      <w:tr w:rsidR="00B83FFD" w:rsidRPr="00D61C5D" w14:paraId="08D052BA" w14:textId="77777777" w:rsidTr="00BA40C1">
        <w:tc>
          <w:tcPr>
            <w:tcW w:w="10598" w:type="dxa"/>
          </w:tcPr>
          <w:p w14:paraId="1533E96A" w14:textId="77777777" w:rsidR="00B83FFD" w:rsidRDefault="00B83FFD" w:rsidP="0075264C">
            <w:pPr>
              <w:rPr>
                <w:lang w:val="nb-NO"/>
              </w:rPr>
            </w:pPr>
            <w:r>
              <w:rPr>
                <w:lang w:val="nb-NO"/>
              </w:rPr>
              <w:t>Jeg ønsker opplæring i:</w:t>
            </w:r>
          </w:p>
          <w:p w14:paraId="038E3212" w14:textId="77777777" w:rsidR="00B83FFD" w:rsidRDefault="00B83FFD" w:rsidP="0075264C">
            <w:pPr>
              <w:rPr>
                <w:lang w:val="nb-NO"/>
              </w:rPr>
            </w:pPr>
          </w:p>
          <w:p w14:paraId="0123969D" w14:textId="77777777" w:rsidR="00B83FFD" w:rsidRDefault="00B83FFD" w:rsidP="0075264C">
            <w:pPr>
              <w:rPr>
                <w:lang w:val="nb-NO"/>
              </w:rPr>
            </w:pPr>
          </w:p>
          <w:p w14:paraId="4D55AFBE" w14:textId="77777777" w:rsidR="00B83FFD" w:rsidRDefault="00B83FFD" w:rsidP="0075264C">
            <w:pPr>
              <w:rPr>
                <w:lang w:val="nb-NO"/>
              </w:rPr>
            </w:pPr>
          </w:p>
          <w:p w14:paraId="6B43FA64" w14:textId="77777777" w:rsidR="00B83FFD" w:rsidRDefault="00B83FFD" w:rsidP="0075264C">
            <w:pPr>
              <w:rPr>
                <w:lang w:val="nb-NO"/>
              </w:rPr>
            </w:pPr>
          </w:p>
          <w:p w14:paraId="1E7A439D" w14:textId="77777777" w:rsidR="002F3F34" w:rsidRDefault="002F3F34" w:rsidP="0075264C">
            <w:pPr>
              <w:rPr>
                <w:lang w:val="nb-NO"/>
              </w:rPr>
            </w:pPr>
          </w:p>
          <w:p w14:paraId="019E749D" w14:textId="77777777" w:rsidR="002F3F34" w:rsidRDefault="002F3F34" w:rsidP="0075264C">
            <w:pPr>
              <w:rPr>
                <w:lang w:val="nb-NO"/>
              </w:rPr>
            </w:pPr>
          </w:p>
          <w:p w14:paraId="09BC5957" w14:textId="77777777" w:rsidR="002F3F34" w:rsidRDefault="002F3F34" w:rsidP="0075264C">
            <w:pPr>
              <w:rPr>
                <w:lang w:val="nb-NO"/>
              </w:rPr>
            </w:pPr>
          </w:p>
          <w:p w14:paraId="49B324AB" w14:textId="77777777" w:rsidR="00664AB4" w:rsidRDefault="00664AB4" w:rsidP="0075264C">
            <w:pPr>
              <w:rPr>
                <w:lang w:val="nb-NO"/>
              </w:rPr>
            </w:pPr>
          </w:p>
          <w:p w14:paraId="1D3D4439" w14:textId="77777777" w:rsidR="00906012" w:rsidRDefault="00906012" w:rsidP="0075264C">
            <w:pPr>
              <w:rPr>
                <w:lang w:val="nb-NO"/>
              </w:rPr>
            </w:pPr>
          </w:p>
          <w:p w14:paraId="4BD144C8" w14:textId="77777777" w:rsidR="00664AB4" w:rsidRDefault="00664AB4" w:rsidP="0075264C">
            <w:pPr>
              <w:rPr>
                <w:lang w:val="nb-NO"/>
              </w:rPr>
            </w:pPr>
          </w:p>
          <w:p w14:paraId="29E9C8FD" w14:textId="77777777" w:rsidR="00B83FFD" w:rsidRDefault="00B83FFD" w:rsidP="0075264C">
            <w:pPr>
              <w:rPr>
                <w:lang w:val="nb-NO"/>
              </w:rPr>
            </w:pPr>
          </w:p>
        </w:tc>
      </w:tr>
      <w:tr w:rsidR="00B83FFD" w:rsidRPr="002E1C28" w14:paraId="4566DA68" w14:textId="77777777" w:rsidTr="00BA40C1">
        <w:tc>
          <w:tcPr>
            <w:tcW w:w="10598" w:type="dxa"/>
          </w:tcPr>
          <w:p w14:paraId="3B02619E" w14:textId="77777777" w:rsidR="00B83FFD" w:rsidRDefault="00B83FFD" w:rsidP="0075264C">
            <w:pPr>
              <w:rPr>
                <w:lang w:val="nb-NO"/>
              </w:rPr>
            </w:pPr>
            <w:r>
              <w:rPr>
                <w:lang w:val="nb-NO"/>
              </w:rPr>
              <w:t>Målet med opplæringen på kort og lang sikt:</w:t>
            </w:r>
          </w:p>
          <w:p w14:paraId="6567BF24" w14:textId="77777777" w:rsidR="00B83FFD" w:rsidRDefault="00B83FFD" w:rsidP="0075264C">
            <w:pPr>
              <w:rPr>
                <w:lang w:val="nb-NO"/>
              </w:rPr>
            </w:pPr>
          </w:p>
          <w:p w14:paraId="581CB2A0" w14:textId="77777777" w:rsidR="00B83FFD" w:rsidRDefault="00B83FFD" w:rsidP="0075264C">
            <w:pPr>
              <w:rPr>
                <w:lang w:val="nb-NO"/>
              </w:rPr>
            </w:pPr>
          </w:p>
          <w:p w14:paraId="5FFD8934" w14:textId="77777777" w:rsidR="00B83FFD" w:rsidRDefault="00B83FFD" w:rsidP="0075264C">
            <w:pPr>
              <w:rPr>
                <w:lang w:val="nb-NO"/>
              </w:rPr>
            </w:pPr>
          </w:p>
          <w:p w14:paraId="5D11B831" w14:textId="77777777" w:rsidR="002F3F34" w:rsidRDefault="002F3F34" w:rsidP="0075264C">
            <w:pPr>
              <w:rPr>
                <w:lang w:val="nb-NO"/>
              </w:rPr>
            </w:pPr>
          </w:p>
          <w:p w14:paraId="60858A1E" w14:textId="77777777" w:rsidR="002F3F34" w:rsidRDefault="002F3F34" w:rsidP="0075264C">
            <w:pPr>
              <w:rPr>
                <w:lang w:val="nb-NO"/>
              </w:rPr>
            </w:pPr>
          </w:p>
          <w:p w14:paraId="06282377" w14:textId="77777777" w:rsidR="00906012" w:rsidRDefault="00906012" w:rsidP="0075264C">
            <w:pPr>
              <w:rPr>
                <w:lang w:val="nb-NO"/>
              </w:rPr>
            </w:pPr>
          </w:p>
          <w:p w14:paraId="16B00F92" w14:textId="77777777" w:rsidR="00B83FFD" w:rsidRDefault="00B83FFD" w:rsidP="0075264C">
            <w:pPr>
              <w:rPr>
                <w:lang w:val="nb-NO"/>
              </w:rPr>
            </w:pPr>
          </w:p>
          <w:p w14:paraId="1C856B02" w14:textId="77777777" w:rsidR="00664AB4" w:rsidRDefault="00664AB4" w:rsidP="0075264C">
            <w:pPr>
              <w:rPr>
                <w:lang w:val="nb-NO"/>
              </w:rPr>
            </w:pPr>
          </w:p>
        </w:tc>
      </w:tr>
      <w:tr w:rsidR="00B83FFD" w:rsidRPr="002E1C28" w14:paraId="794A0E21" w14:textId="77777777" w:rsidTr="00BA40C1">
        <w:tc>
          <w:tcPr>
            <w:tcW w:w="10598" w:type="dxa"/>
          </w:tcPr>
          <w:p w14:paraId="15D5A7D8" w14:textId="77777777" w:rsidR="00B83FFD" w:rsidRDefault="00B83FFD" w:rsidP="0075264C">
            <w:pPr>
              <w:rPr>
                <w:lang w:val="nb-NO"/>
              </w:rPr>
            </w:pPr>
            <w:r>
              <w:rPr>
                <w:lang w:val="nb-NO"/>
              </w:rPr>
              <w:lastRenderedPageBreak/>
              <w:t>Antall timer jeg søker om:</w:t>
            </w:r>
          </w:p>
          <w:p w14:paraId="65689C89" w14:textId="77777777" w:rsidR="00B83FFD" w:rsidRDefault="00B83FFD" w:rsidP="0075264C">
            <w:pPr>
              <w:rPr>
                <w:lang w:val="nb-NO"/>
              </w:rPr>
            </w:pPr>
          </w:p>
        </w:tc>
      </w:tr>
      <w:tr w:rsidR="00B83FFD" w14:paraId="755B34ED" w14:textId="77777777" w:rsidTr="00BA40C1">
        <w:tc>
          <w:tcPr>
            <w:tcW w:w="10598" w:type="dxa"/>
          </w:tcPr>
          <w:p w14:paraId="290D0A71" w14:textId="77777777" w:rsidR="00B83FFD" w:rsidRDefault="00B83FFD" w:rsidP="0075264C">
            <w:pPr>
              <w:rPr>
                <w:lang w:val="nb-NO"/>
              </w:rPr>
            </w:pPr>
            <w:r>
              <w:rPr>
                <w:lang w:val="nb-NO"/>
              </w:rPr>
              <w:t>Har du hatt kontakt med NAV eller andre offentlige kontorer i kommunen eller fylkeskommunen? Skriv hvilke kontorer.</w:t>
            </w:r>
          </w:p>
          <w:p w14:paraId="74564DAA" w14:textId="77777777" w:rsidR="00B83FFD" w:rsidRDefault="00B83FFD" w:rsidP="0075264C">
            <w:pPr>
              <w:rPr>
                <w:lang w:val="nb-NO"/>
              </w:rPr>
            </w:pPr>
          </w:p>
          <w:p w14:paraId="2DEE70F0" w14:textId="77777777" w:rsidR="00B83FFD" w:rsidRDefault="00B83FFD" w:rsidP="0075264C">
            <w:pPr>
              <w:rPr>
                <w:lang w:val="nb-NO"/>
              </w:rPr>
            </w:pPr>
          </w:p>
          <w:p w14:paraId="2F6F7C88" w14:textId="77777777" w:rsidR="00B83FFD" w:rsidRDefault="00B83FFD" w:rsidP="0075264C">
            <w:pPr>
              <w:rPr>
                <w:lang w:val="nb-NO"/>
              </w:rPr>
            </w:pPr>
          </w:p>
          <w:p w14:paraId="630942F9" w14:textId="77777777" w:rsidR="00B83FFD" w:rsidRDefault="00B83FFD" w:rsidP="0075264C">
            <w:pPr>
              <w:rPr>
                <w:lang w:val="nb-NO"/>
              </w:rPr>
            </w:pPr>
          </w:p>
        </w:tc>
      </w:tr>
    </w:tbl>
    <w:p w14:paraId="470A6C92" w14:textId="77777777" w:rsidR="00B83FFD" w:rsidRDefault="00B83FFD" w:rsidP="00B83FFD">
      <w:pPr>
        <w:rPr>
          <w:lang w:val="nb-NO"/>
        </w:rPr>
      </w:pPr>
    </w:p>
    <w:p w14:paraId="75F3FC45" w14:textId="77777777" w:rsidR="00B83FFD" w:rsidRDefault="00B83FFD" w:rsidP="00B83FFD">
      <w:pPr>
        <w:rPr>
          <w:b/>
          <w:lang w:val="nb-NO"/>
        </w:rPr>
      </w:pPr>
      <w:r w:rsidRPr="00CB3CD5">
        <w:rPr>
          <w:b/>
          <w:lang w:val="nb-NO"/>
        </w:rPr>
        <w:t>NB! NYE SØKERE MÅ OGSÅ FYLLE UT RESTEN AV SKJEMAET (Opplysninger til PP-tjenesten)</w:t>
      </w:r>
    </w:p>
    <w:p w14:paraId="2A5248D0" w14:textId="77777777" w:rsidR="00B83FFD" w:rsidRDefault="00B83FFD" w:rsidP="00B83FFD">
      <w:pPr>
        <w:rPr>
          <w:lang w:val="nb-NO"/>
        </w:rPr>
      </w:pPr>
    </w:p>
    <w:p w14:paraId="31C02456" w14:textId="77777777" w:rsidR="00B83FFD" w:rsidRDefault="00B83FFD" w:rsidP="00BA40C1">
      <w:pPr>
        <w:pBdr>
          <w:bottom w:val="single" w:sz="6" w:space="1" w:color="auto"/>
        </w:pBdr>
        <w:jc w:val="center"/>
        <w:rPr>
          <w:lang w:val="nb-NO"/>
        </w:rPr>
      </w:pPr>
    </w:p>
    <w:p w14:paraId="333EC9BD" w14:textId="7D7A0CCB" w:rsidR="00B83FFD" w:rsidRDefault="00B83FFD" w:rsidP="00BA40C1">
      <w:pPr>
        <w:jc w:val="center"/>
        <w:rPr>
          <w:lang w:val="nb-NO"/>
        </w:rPr>
      </w:pPr>
      <w:r>
        <w:rPr>
          <w:lang w:val="nb-NO"/>
        </w:rPr>
        <w:t>Dato og underskrift</w:t>
      </w:r>
    </w:p>
    <w:p w14:paraId="0ACE30FA" w14:textId="77777777" w:rsidR="00B83FFD" w:rsidRDefault="00B83FFD" w:rsidP="00BA40C1">
      <w:pPr>
        <w:jc w:val="center"/>
        <w:rPr>
          <w:lang w:val="nb-NO"/>
        </w:rPr>
      </w:pPr>
    </w:p>
    <w:p w14:paraId="2339AE14" w14:textId="77777777" w:rsidR="00B83FFD" w:rsidRDefault="00B83FFD" w:rsidP="00BA40C1">
      <w:pPr>
        <w:jc w:val="center"/>
        <w:rPr>
          <w:b/>
          <w:lang w:val="nb-NO"/>
        </w:rPr>
      </w:pPr>
      <w:r>
        <w:rPr>
          <w:lang w:val="nb-NO"/>
        </w:rPr>
        <w:t xml:space="preserve">Søknaden sendes til </w:t>
      </w:r>
      <w:r>
        <w:rPr>
          <w:b/>
          <w:lang w:val="nb-NO"/>
        </w:rPr>
        <w:t>Halden kommunale kompetansesenter</w:t>
      </w:r>
    </w:p>
    <w:p w14:paraId="76D80523" w14:textId="77777777" w:rsidR="00B83FFD" w:rsidRDefault="00B83FFD" w:rsidP="00BA40C1">
      <w:pPr>
        <w:jc w:val="center"/>
        <w:rPr>
          <w:b/>
          <w:lang w:val="nb-NO"/>
        </w:rPr>
      </w:pPr>
      <w:r>
        <w:rPr>
          <w:b/>
          <w:lang w:val="nb-NO"/>
        </w:rPr>
        <w:t xml:space="preserve">Besøksadresse: </w:t>
      </w:r>
      <w:proofErr w:type="spellStart"/>
      <w:r>
        <w:rPr>
          <w:b/>
          <w:lang w:val="nb-NO"/>
        </w:rPr>
        <w:t>Iddeveien</w:t>
      </w:r>
      <w:proofErr w:type="spellEnd"/>
      <w:r>
        <w:rPr>
          <w:b/>
          <w:lang w:val="nb-NO"/>
        </w:rPr>
        <w:t xml:space="preserve"> 37, 1769 Halden, </w:t>
      </w:r>
      <w:proofErr w:type="spellStart"/>
      <w:proofErr w:type="gramStart"/>
      <w:r>
        <w:rPr>
          <w:b/>
          <w:lang w:val="nb-NO"/>
        </w:rPr>
        <w:t>tlf</w:t>
      </w:r>
      <w:proofErr w:type="spellEnd"/>
      <w:r>
        <w:rPr>
          <w:b/>
          <w:lang w:val="nb-NO"/>
        </w:rPr>
        <w:t xml:space="preserve">:   </w:t>
      </w:r>
      <w:proofErr w:type="gramEnd"/>
      <w:r>
        <w:rPr>
          <w:b/>
          <w:lang w:val="nb-NO"/>
        </w:rPr>
        <w:t>94011367</w:t>
      </w:r>
    </w:p>
    <w:p w14:paraId="584A01AE" w14:textId="77777777" w:rsidR="00B83FFD" w:rsidRDefault="00B83FFD" w:rsidP="00BA40C1">
      <w:pPr>
        <w:jc w:val="center"/>
        <w:rPr>
          <w:b/>
          <w:lang w:val="nb-NO"/>
        </w:rPr>
      </w:pPr>
    </w:p>
    <w:p w14:paraId="4A37977D" w14:textId="77777777" w:rsidR="00BA40C1" w:rsidRDefault="00BA40C1" w:rsidP="00BA40C1">
      <w:pPr>
        <w:jc w:val="center"/>
        <w:rPr>
          <w:b/>
          <w:lang w:val="nb-NO"/>
        </w:rPr>
      </w:pPr>
    </w:p>
    <w:p w14:paraId="1CFC6DE0" w14:textId="77777777" w:rsidR="00BA40C1" w:rsidRDefault="00BA40C1" w:rsidP="00BA40C1">
      <w:pPr>
        <w:jc w:val="center"/>
        <w:rPr>
          <w:b/>
          <w:lang w:val="nb-NO"/>
        </w:rPr>
      </w:pPr>
    </w:p>
    <w:p w14:paraId="2A2F54B1" w14:textId="77777777" w:rsidR="00B83FFD" w:rsidRDefault="00B83FFD" w:rsidP="00BA40C1">
      <w:pPr>
        <w:jc w:val="center"/>
        <w:rPr>
          <w:b/>
          <w:sz w:val="32"/>
          <w:szCs w:val="32"/>
          <w:lang w:val="nb-NO"/>
        </w:rPr>
      </w:pPr>
      <w:r w:rsidRPr="00CB3CD5">
        <w:rPr>
          <w:b/>
          <w:sz w:val="32"/>
          <w:szCs w:val="32"/>
          <w:lang w:val="nb-NO"/>
        </w:rPr>
        <w:t>Opplysninger</w:t>
      </w:r>
      <w:r>
        <w:rPr>
          <w:b/>
          <w:sz w:val="32"/>
          <w:szCs w:val="32"/>
          <w:lang w:val="nb-NO"/>
        </w:rPr>
        <w:t xml:space="preserve"> til pedagogisk-psykologisk tjeneste (PPT) i forbindelse med søknad om opplæring etter lov om voksenopplæring:</w:t>
      </w:r>
    </w:p>
    <w:p w14:paraId="74D0D407" w14:textId="77777777" w:rsidR="00B83FFD" w:rsidRDefault="00B83FFD" w:rsidP="00B83FFD">
      <w:pPr>
        <w:rPr>
          <w:b/>
          <w:sz w:val="32"/>
          <w:szCs w:val="32"/>
          <w:lang w:val="nb-NO"/>
        </w:rPr>
      </w:pPr>
    </w:p>
    <w:tbl>
      <w:tblPr>
        <w:tblStyle w:val="Tabellrutenett"/>
        <w:tblW w:w="0" w:type="auto"/>
        <w:tblLook w:val="01E0" w:firstRow="1" w:lastRow="1" w:firstColumn="1" w:lastColumn="1" w:noHBand="0" w:noVBand="0"/>
      </w:tblPr>
      <w:tblGrid>
        <w:gridCol w:w="10598"/>
      </w:tblGrid>
      <w:tr w:rsidR="00B83FFD" w14:paraId="542BB9A6" w14:textId="77777777" w:rsidTr="00BA40C1">
        <w:tc>
          <w:tcPr>
            <w:tcW w:w="10598" w:type="dxa"/>
          </w:tcPr>
          <w:p w14:paraId="0A63068F" w14:textId="77777777" w:rsidR="00B83FFD" w:rsidRDefault="00B83FFD" w:rsidP="0075264C">
            <w:pPr>
              <w:rPr>
                <w:lang w:val="nb-NO"/>
              </w:rPr>
            </w:pPr>
            <w:r>
              <w:rPr>
                <w:lang w:val="nb-NO"/>
              </w:rPr>
              <w:t>Skolegang/utdanning:</w:t>
            </w:r>
          </w:p>
          <w:p w14:paraId="13FF52BA" w14:textId="77777777" w:rsidR="00B83FFD" w:rsidRDefault="00B83FFD" w:rsidP="0075264C">
            <w:pPr>
              <w:rPr>
                <w:lang w:val="nb-NO"/>
              </w:rPr>
            </w:pPr>
          </w:p>
          <w:p w14:paraId="45155494" w14:textId="77777777" w:rsidR="00B83FFD" w:rsidRDefault="00B83FFD" w:rsidP="0075264C">
            <w:pPr>
              <w:rPr>
                <w:lang w:val="nb-NO"/>
              </w:rPr>
            </w:pPr>
          </w:p>
          <w:p w14:paraId="5E5A95A5" w14:textId="77777777" w:rsidR="00B83FFD" w:rsidRPr="00CB3CD5" w:rsidRDefault="00B83FFD" w:rsidP="0075264C">
            <w:pPr>
              <w:rPr>
                <w:lang w:val="nb-NO"/>
              </w:rPr>
            </w:pPr>
          </w:p>
        </w:tc>
      </w:tr>
      <w:tr w:rsidR="00B83FFD" w:rsidRPr="002E1C28" w14:paraId="6C7F0EF3" w14:textId="77777777" w:rsidTr="00BA40C1">
        <w:tc>
          <w:tcPr>
            <w:tcW w:w="10598" w:type="dxa"/>
          </w:tcPr>
          <w:p w14:paraId="2C7E05EC" w14:textId="77777777" w:rsidR="00B83FFD" w:rsidRDefault="00B83FFD" w:rsidP="0075264C">
            <w:pPr>
              <w:rPr>
                <w:lang w:val="nb-NO"/>
              </w:rPr>
            </w:pPr>
            <w:r w:rsidRPr="00CB3CD5">
              <w:rPr>
                <w:lang w:val="nb-NO"/>
              </w:rPr>
              <w:t>Tidligere tilbud om spesialundervisning/pedagogisk-psykologisk tilbud o.l.:</w:t>
            </w:r>
          </w:p>
          <w:p w14:paraId="79B608CC" w14:textId="77777777" w:rsidR="00B83FFD" w:rsidRDefault="00B83FFD" w:rsidP="0075264C">
            <w:pPr>
              <w:rPr>
                <w:lang w:val="nb-NO"/>
              </w:rPr>
            </w:pPr>
          </w:p>
          <w:p w14:paraId="577C60AF" w14:textId="77777777" w:rsidR="00B83FFD" w:rsidRDefault="00B83FFD" w:rsidP="0075264C">
            <w:pPr>
              <w:rPr>
                <w:lang w:val="nb-NO"/>
              </w:rPr>
            </w:pPr>
          </w:p>
          <w:p w14:paraId="59960D0A" w14:textId="77777777" w:rsidR="00B83FFD" w:rsidRPr="00CB3CD5" w:rsidRDefault="00B83FFD" w:rsidP="0075264C">
            <w:pPr>
              <w:rPr>
                <w:lang w:val="nb-NO"/>
              </w:rPr>
            </w:pPr>
          </w:p>
        </w:tc>
      </w:tr>
    </w:tbl>
    <w:p w14:paraId="616D63B5" w14:textId="77777777" w:rsidR="00B83FFD" w:rsidRPr="00CB3CD5" w:rsidRDefault="00B83FFD" w:rsidP="00B83FFD">
      <w:pPr>
        <w:rPr>
          <w:b/>
          <w:sz w:val="32"/>
          <w:szCs w:val="32"/>
          <w:lang w:val="nb-NO"/>
        </w:rPr>
      </w:pPr>
    </w:p>
    <w:tbl>
      <w:tblPr>
        <w:tblStyle w:val="Tabellrutenett"/>
        <w:tblW w:w="0" w:type="auto"/>
        <w:tblLook w:val="01E0" w:firstRow="1" w:lastRow="1" w:firstColumn="1" w:lastColumn="1" w:noHBand="0" w:noVBand="0"/>
      </w:tblPr>
      <w:tblGrid>
        <w:gridCol w:w="10598"/>
      </w:tblGrid>
      <w:tr w:rsidR="00B83FFD" w:rsidRPr="00BB17CB" w14:paraId="75ECB62B" w14:textId="77777777" w:rsidTr="00BA40C1">
        <w:tc>
          <w:tcPr>
            <w:tcW w:w="10598" w:type="dxa"/>
          </w:tcPr>
          <w:p w14:paraId="3C96F218" w14:textId="77777777" w:rsidR="00B83FFD" w:rsidRDefault="00B83FFD" w:rsidP="0075264C">
            <w:pPr>
              <w:rPr>
                <w:lang w:val="nb-NO"/>
              </w:rPr>
            </w:pPr>
            <w:r w:rsidRPr="00BB17CB">
              <w:rPr>
                <w:lang w:val="nb-NO"/>
              </w:rPr>
              <w:t>Nåværende livssituasjon:</w:t>
            </w:r>
          </w:p>
          <w:p w14:paraId="2054F2A0" w14:textId="77777777" w:rsidR="00B83FFD" w:rsidRPr="00BB17CB" w:rsidRDefault="00B83FFD" w:rsidP="0075264C">
            <w:pPr>
              <w:rPr>
                <w:lang w:val="nb-NO"/>
              </w:rPr>
            </w:pPr>
          </w:p>
        </w:tc>
      </w:tr>
      <w:tr w:rsidR="00B83FFD" w:rsidRPr="002E1C28" w14:paraId="56FE688C" w14:textId="77777777" w:rsidTr="00BA40C1">
        <w:tc>
          <w:tcPr>
            <w:tcW w:w="10598" w:type="dxa"/>
          </w:tcPr>
          <w:p w14:paraId="15158BDB" w14:textId="77777777" w:rsidR="00B83FFD" w:rsidRPr="00BB17CB" w:rsidRDefault="00B83FFD" w:rsidP="0075264C">
            <w:pPr>
              <w:rPr>
                <w:lang w:val="nb-NO"/>
              </w:rPr>
            </w:pPr>
            <w:r w:rsidRPr="00BB17CB">
              <w:rPr>
                <w:lang w:val="nb-NO"/>
              </w:rPr>
              <w:t>Eventuelle tilleggsopplysninger av betydning for pedagogisk-psykologisk utredning:</w:t>
            </w:r>
          </w:p>
          <w:p w14:paraId="67D01413" w14:textId="77777777" w:rsidR="00B83FFD" w:rsidRDefault="00B83FFD" w:rsidP="0075264C">
            <w:pPr>
              <w:rPr>
                <w:lang w:val="nb-NO"/>
              </w:rPr>
            </w:pPr>
          </w:p>
          <w:p w14:paraId="5952C101" w14:textId="77777777" w:rsidR="004B383C" w:rsidRDefault="004B383C" w:rsidP="0075264C">
            <w:pPr>
              <w:rPr>
                <w:lang w:val="nb-NO"/>
              </w:rPr>
            </w:pPr>
          </w:p>
          <w:p w14:paraId="13AC2726" w14:textId="77777777" w:rsidR="004B383C" w:rsidRPr="00BB17CB" w:rsidRDefault="004B383C" w:rsidP="0075264C">
            <w:pPr>
              <w:rPr>
                <w:lang w:val="nb-NO"/>
              </w:rPr>
            </w:pPr>
          </w:p>
          <w:p w14:paraId="36510169" w14:textId="77777777" w:rsidR="00B83FFD" w:rsidRDefault="00B83FFD" w:rsidP="0075264C">
            <w:pPr>
              <w:rPr>
                <w:lang w:val="nb-NO"/>
              </w:rPr>
            </w:pPr>
          </w:p>
          <w:p w14:paraId="6FEEFE31" w14:textId="77777777" w:rsidR="00C46F87" w:rsidRDefault="00C46F87" w:rsidP="0075264C">
            <w:pPr>
              <w:rPr>
                <w:lang w:val="nb-NO"/>
              </w:rPr>
            </w:pPr>
          </w:p>
          <w:p w14:paraId="349F1BE8" w14:textId="77777777" w:rsidR="004B383C" w:rsidRPr="00BB17CB" w:rsidRDefault="004B383C" w:rsidP="0075264C">
            <w:pPr>
              <w:rPr>
                <w:lang w:val="nb-NO"/>
              </w:rPr>
            </w:pPr>
          </w:p>
        </w:tc>
      </w:tr>
    </w:tbl>
    <w:p w14:paraId="78FDB7D2" w14:textId="77777777" w:rsidR="00B83FFD" w:rsidRDefault="00B83FFD" w:rsidP="00B83FFD">
      <w:pPr>
        <w:rPr>
          <w:b/>
          <w:lang w:val="nb-NO"/>
        </w:rPr>
      </w:pPr>
    </w:p>
    <w:p w14:paraId="0A4C909F" w14:textId="77777777" w:rsidR="004B383C" w:rsidRPr="00906012" w:rsidRDefault="004B383C" w:rsidP="00AB48F8">
      <w:pPr>
        <w:rPr>
          <w:lang w:val="nb-NO"/>
        </w:rPr>
      </w:pPr>
    </w:p>
    <w:p w14:paraId="039A636C" w14:textId="77777777" w:rsidR="004B383C" w:rsidRDefault="004B383C">
      <w:r>
        <w:rPr>
          <w:b/>
          <w:lang w:val="nb-NO"/>
        </w:rPr>
        <w:t>---------------------------------------------------------------------------------------------------------------------------------</w:t>
      </w:r>
    </w:p>
    <w:p w14:paraId="043A122D" w14:textId="6AC029F1" w:rsidR="001F381D" w:rsidRPr="00AB48F8" w:rsidRDefault="004B383C" w:rsidP="004B383C">
      <w:pPr>
        <w:jc w:val="center"/>
        <w:rPr>
          <w:b/>
          <w:lang w:val="nb-NO"/>
        </w:rPr>
      </w:pPr>
      <w:r w:rsidRPr="00BB17CB">
        <w:rPr>
          <w:lang w:val="nb-NO"/>
        </w:rPr>
        <w:t>Dato og underskrift</w:t>
      </w:r>
    </w:p>
    <w:sectPr w:rsidR="001F381D" w:rsidRPr="00AB48F8" w:rsidSect="00B83FF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79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AFAC2B" w14:textId="77777777" w:rsidR="00B83FFD" w:rsidRDefault="00B83FFD" w:rsidP="00404F07">
      <w:r>
        <w:separator/>
      </w:r>
    </w:p>
  </w:endnote>
  <w:endnote w:type="continuationSeparator" w:id="0">
    <w:p w14:paraId="2DC72B28" w14:textId="77777777" w:rsidR="00B83FFD" w:rsidRDefault="00B83FFD" w:rsidP="00404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555E4D" w14:textId="77777777" w:rsidR="005A24B9" w:rsidRDefault="005A24B9">
    <w:pPr>
      <w:pStyle w:val="Bunntekst"/>
    </w:pPr>
    <w:r>
      <w:rPr>
        <w:noProof/>
      </w:rPr>
      <w:pict w14:anchorId="5EB0F9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0" type="#_x0000_t75" style="position:absolute;margin-left:-40pt;margin-top:651.55pt;width:556.4pt;height:101.35pt;z-index:251659776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A9D23" w14:textId="77777777" w:rsidR="00FA73DD" w:rsidRDefault="00B3193B">
    <w:pPr>
      <w:pStyle w:val="Bunntekst"/>
    </w:pPr>
    <w:r>
      <w:rPr>
        <w:noProof/>
      </w:rPr>
      <w:pict w14:anchorId="49CDCE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Bilde 8" o:spid="_x0000_s1025" type="#_x0000_t75" style="position:absolute;margin-left:-50.5pt;margin-top:654.55pt;width:556.4pt;height:101.35pt;z-index:251657728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D24A70" w14:textId="77777777" w:rsidR="00B83FFD" w:rsidRDefault="00B83FFD" w:rsidP="00404F07">
      <w:r>
        <w:separator/>
      </w:r>
    </w:p>
  </w:footnote>
  <w:footnote w:type="continuationSeparator" w:id="0">
    <w:p w14:paraId="355C5282" w14:textId="77777777" w:rsidR="00B83FFD" w:rsidRDefault="00B83FFD" w:rsidP="00404F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079DE" w14:textId="77777777" w:rsidR="00404F07" w:rsidRDefault="00404F07" w:rsidP="00404F07">
    <w:pPr>
      <w:pStyle w:val="Topptekst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218507" w14:textId="77777777" w:rsidR="00B3193B" w:rsidRDefault="00AB54E1">
    <w:pPr>
      <w:pStyle w:val="Topptekst"/>
    </w:pPr>
    <w:r>
      <w:rPr>
        <w:noProof/>
      </w:rPr>
      <w:pict w14:anchorId="466C0C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margin-left:-26.4pt;margin-top:-73.2pt;width:184.2pt;height:108pt;z-index:251658752;mso-position-horizontal-relative:margin;mso-position-vertical-relative:margin">
          <v:imagedata r:id="rId1" o:title="ByvaapenMedNavnetrekkPositivkBREDDE_2linjer_SH_CMYK"/>
          <w10:wrap type="square" anchorx="margin" anchory="margin"/>
        </v:shape>
      </w:pict>
    </w:r>
    <w:r w:rsidR="00B3193B">
      <w:rPr>
        <w:noProof/>
      </w:rPr>
      <w:pict w14:anchorId="3A2A90AF">
        <v:line id="Rett linje 7" o:spid="_x0000_s1028" style="position:absolute;z-index:251656704;visibility:visible" from="389.35pt,-18.1pt" to="389.35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" strokecolor="#4a7ebb"/>
      </w:pict>
    </w:r>
    <w:r w:rsidR="00B3193B">
      <w:rPr>
        <w:noProof/>
      </w:rPr>
      <w:pict w14:anchorId="0DFD4F09">
        <v:shapetype id="_x0000_t202" coordsize="21600,21600" o:spt="202" path="m,l,21600r21600,l21600,xe">
          <v:stroke joinstyle="miter"/>
          <v:path gradientshapeok="t" o:connecttype="rect"/>
        </v:shapetype>
        <v:shape id="Tekstboks 6" o:spid="_x0000_s1027" type="#_x0000_t202" style="position:absolute;margin-left:389.35pt;margin-top:-18.1pt;width:126pt;height:108pt;z-index:251655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" filled="f" stroked="f" strokeweight=".5pt">
          <v:textbox>
            <w:txbxContent>
              <w:p w14:paraId="77725AD6" w14:textId="77777777" w:rsidR="00FA73DD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b/>
                    <w:sz w:val="16"/>
                    <w:szCs w:val="16"/>
                  </w:rPr>
                </w:pPr>
                <w:r>
                  <w:rPr>
                    <w:rFonts w:ascii="Source Sans Pro" w:hAnsi="Source Sans Pro"/>
                    <w:b/>
                    <w:sz w:val="16"/>
                    <w:szCs w:val="16"/>
                  </w:rPr>
                  <w:t>Besøksadresse</w:t>
                </w:r>
              </w:p>
              <w:p w14:paraId="7913C584" w14:textId="77777777" w:rsidR="00FA73DD" w:rsidRPr="002B2CCA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Storgata 8, 1771 Halden</w:t>
                </w:r>
              </w:p>
              <w:p w14:paraId="068D49E0" w14:textId="77777777" w:rsidR="00FA73DD" w:rsidRPr="002B2CCA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</w:p>
              <w:p w14:paraId="7557BFA8" w14:textId="77777777" w:rsidR="00FA73DD" w:rsidRPr="00196A10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b/>
                    <w:sz w:val="16"/>
                    <w:szCs w:val="16"/>
                  </w:rPr>
                </w:pPr>
                <w:r w:rsidRPr="00196A10">
                  <w:rPr>
                    <w:rFonts w:ascii="Source Sans Pro" w:hAnsi="Source Sans Pro"/>
                    <w:b/>
                    <w:sz w:val="16"/>
                    <w:szCs w:val="16"/>
                  </w:rPr>
                  <w:t>Postadresse</w:t>
                </w:r>
              </w:p>
              <w:p w14:paraId="42609375" w14:textId="77777777" w:rsidR="00FA73DD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Halden kommune</w:t>
                </w:r>
              </w:p>
              <w:p w14:paraId="0E05BA10" w14:textId="77777777" w:rsidR="00FA73DD" w:rsidRPr="002B2CCA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Postboks 150, 1751 Halden</w:t>
                </w:r>
              </w:p>
              <w:p w14:paraId="0CBFA107" w14:textId="77777777" w:rsidR="00FA73DD" w:rsidRPr="002B2CCA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</w:p>
              <w:p w14:paraId="2E913946" w14:textId="77777777" w:rsidR="00FA73DD" w:rsidRPr="002B2CCA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Telefon (+47) 69 17 45 00</w:t>
                </w:r>
              </w:p>
              <w:p w14:paraId="144F00F5" w14:textId="77777777" w:rsidR="00FA73DD" w:rsidRPr="002B2CCA" w:rsidRDefault="00FA73DD" w:rsidP="00FA73DD">
                <w:pPr>
                  <w:pStyle w:val="Boxes"/>
                  <w:jc w:val="left"/>
                  <w:rPr>
                    <w:rFonts w:ascii="Source Sans Pro" w:hAnsi="Source Sans Pro"/>
                    <w:sz w:val="16"/>
                    <w:szCs w:val="16"/>
                  </w:rPr>
                </w:pPr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www.halden.kommune.no</w:t>
                </w:r>
              </w:p>
              <w:p w14:paraId="35E47844" w14:textId="77777777" w:rsidR="00FA73DD" w:rsidRDefault="00FA73DD" w:rsidP="00FA73DD">
                <w:pPr>
                  <w:pStyle w:val="Topptekst"/>
                </w:pPr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facebook.com/</w:t>
                </w:r>
                <w:proofErr w:type="spellStart"/>
                <w:r w:rsidRPr="002B2CCA">
                  <w:rPr>
                    <w:rFonts w:ascii="Source Sans Pro" w:hAnsi="Source Sans Pro"/>
                    <w:sz w:val="16"/>
                    <w:szCs w:val="16"/>
                  </w:rPr>
                  <w:t>halden.kommune</w:t>
                </w:r>
                <w:proofErr w:type="spellEnd"/>
                <w:r>
                  <w:t xml:space="preserve">   </w:t>
                </w:r>
              </w:p>
              <w:p w14:paraId="18E6AA90" w14:textId="77777777" w:rsidR="00FA73DD" w:rsidRDefault="00FA73DD"/>
            </w:txbxContent>
          </v:textbox>
        </v:shape>
      </w:pict>
    </w:r>
    <w:r w:rsidR="00FA73DD">
      <w:t xml:space="preserve">                                                                                                         </w:t>
    </w:r>
  </w:p>
  <w:p w14:paraId="6FF90CAC" w14:textId="77777777" w:rsidR="00FA73DD" w:rsidRDefault="00FA73DD">
    <w:pPr>
      <w:pStyle w:val="Topptekst"/>
    </w:pPr>
    <w:r>
      <w:t xml:space="preserve">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oNotTrackMoves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83FFD"/>
    <w:rsid w:val="00062DE0"/>
    <w:rsid w:val="0015698C"/>
    <w:rsid w:val="001F381D"/>
    <w:rsid w:val="002B0ED2"/>
    <w:rsid w:val="002F3F34"/>
    <w:rsid w:val="00404F07"/>
    <w:rsid w:val="004B383C"/>
    <w:rsid w:val="00547636"/>
    <w:rsid w:val="005705DA"/>
    <w:rsid w:val="005A24B9"/>
    <w:rsid w:val="00637FB0"/>
    <w:rsid w:val="00664AB4"/>
    <w:rsid w:val="00696B8F"/>
    <w:rsid w:val="00726A18"/>
    <w:rsid w:val="007956DE"/>
    <w:rsid w:val="00906012"/>
    <w:rsid w:val="009F6774"/>
    <w:rsid w:val="00AB48F8"/>
    <w:rsid w:val="00AB54E1"/>
    <w:rsid w:val="00B079C3"/>
    <w:rsid w:val="00B3193B"/>
    <w:rsid w:val="00B83FFD"/>
    <w:rsid w:val="00BA40C1"/>
    <w:rsid w:val="00BD5CA0"/>
    <w:rsid w:val="00C46F87"/>
    <w:rsid w:val="00E91947"/>
    <w:rsid w:val="00FA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1EF3AA"/>
  <w15:chartTrackingRefBased/>
  <w15:docId w15:val="{3F86FFDD-F1AB-46A9-9CFD-FE9A872AC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3FFD"/>
    <w:rPr>
      <w:rFonts w:ascii="Times New Roman" w:eastAsia="Times New Roman" w:hAnsi="Times New Roman"/>
      <w:sz w:val="24"/>
      <w:szCs w:val="24"/>
      <w:lang w:val="en-US"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nhideWhenUsed/>
    <w:rsid w:val="00404F07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rsid w:val="00404F07"/>
    <w:rPr>
      <w:rFonts w:eastAsia="Times New Roman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404F07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404F07"/>
    <w:rPr>
      <w:rFonts w:eastAsia="Times New Roman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4F0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404F0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Boxes">
    <w:name w:val="Boxes"/>
    <w:basedOn w:val="Normal"/>
    <w:rsid w:val="00404F07"/>
    <w:pPr>
      <w:jc w:val="right"/>
    </w:pPr>
  </w:style>
  <w:style w:type="paragraph" w:styleId="Listeavsnitt">
    <w:name w:val="List Paragraph"/>
    <w:basedOn w:val="Normal"/>
    <w:uiPriority w:val="34"/>
    <w:qFormat/>
    <w:rsid w:val="005A24B9"/>
    <w:pPr>
      <w:spacing w:after="160" w:line="259" w:lineRule="auto"/>
      <w:ind w:left="720"/>
      <w:contextualSpacing/>
    </w:pPr>
    <w:rPr>
      <w:rFonts w:ascii="Calibri" w:eastAsia="Calibri" w:hAnsi="Calibri"/>
    </w:rPr>
  </w:style>
  <w:style w:type="table" w:styleId="Tabellrutenett">
    <w:name w:val="Table Grid"/>
    <w:basedOn w:val="Vanligtabell"/>
    <w:rsid w:val="00B83FFD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k-annhov2\OneDrive%20-%20Halden%20kommune\PPT\Maler\Brevmal,%20for%20brev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7B19A2-91FB-4E6B-933C-D84EC4B94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Brevmal, for brev</Template>
  <TotalTime>11</TotalTime>
  <Pages>2</Pages>
  <Words>241</Words>
  <Characters>1279</Characters>
  <Application>Microsoft Office Word</Application>
  <DocSecurity>0</DocSecurity>
  <Lines>10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Halden Kommune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Cathrine Høvik</dc:creator>
  <cp:keywords/>
  <cp:lastModifiedBy>Anne Cathrine Høvik</cp:lastModifiedBy>
  <cp:revision>14</cp:revision>
  <dcterms:created xsi:type="dcterms:W3CDTF">2025-04-28T09:34:00Z</dcterms:created>
  <dcterms:modified xsi:type="dcterms:W3CDTF">2025-04-28T09:46:00Z</dcterms:modified>
</cp:coreProperties>
</file>